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C5116" w14:textId="4FA925B2" w:rsidR="00624A55" w:rsidRPr="008F3D35" w:rsidRDefault="00613A80" w:rsidP="008F3D35">
      <w:pPr>
        <w:pStyle w:val="Heading1"/>
      </w:pPr>
      <w:r w:rsidRPr="00613A80">
        <w:rPr>
          <w:lang w:val="en-AU"/>
        </w:rPr>
        <w:t>Victorian Premiers’ Reading Challenge</w:t>
      </w:r>
    </w:p>
    <w:p w14:paraId="446727CF" w14:textId="77777777" w:rsidR="00613A80" w:rsidRPr="00613A80" w:rsidRDefault="00613A80" w:rsidP="00613A80">
      <w:pPr>
        <w:rPr>
          <w:lang w:val="en-AU"/>
        </w:rPr>
      </w:pPr>
      <w:r w:rsidRPr="00613A80">
        <w:rPr>
          <w:lang w:val="en-AU"/>
        </w:rPr>
        <w:t xml:space="preserve">The Victorian Premiers’ Reading Challenge is now open and (insert service name here) is excited to be participating. </w:t>
      </w:r>
    </w:p>
    <w:p w14:paraId="732E8FCF" w14:textId="77777777" w:rsidR="00613A80" w:rsidRPr="00613A80" w:rsidRDefault="00613A80" w:rsidP="00613A80">
      <w:pPr>
        <w:rPr>
          <w:lang w:val="en-AU"/>
        </w:rPr>
      </w:pPr>
      <w:r w:rsidRPr="00613A80">
        <w:rPr>
          <w:lang w:val="en-AU"/>
        </w:rPr>
        <w:t>The Challenge is open to all Victorian children from birth to 16 years in recognition of the importance of reading for literacy development.</w:t>
      </w:r>
    </w:p>
    <w:p w14:paraId="037AB346" w14:textId="77777777" w:rsidR="00613A80" w:rsidRPr="00613A80" w:rsidRDefault="00613A80" w:rsidP="00613A80">
      <w:pPr>
        <w:rPr>
          <w:lang w:val="en-AU"/>
        </w:rPr>
      </w:pPr>
      <w:r w:rsidRPr="00613A80">
        <w:rPr>
          <w:lang w:val="en-AU"/>
        </w:rPr>
        <w:t xml:space="preserve">To take part, children from birth to five are encouraged to read 40 books with their parents and carers before 6 September 2024. We will also record the books we read with your child at (insert service name here). </w:t>
      </w:r>
    </w:p>
    <w:p w14:paraId="431CA6BD" w14:textId="77777777" w:rsidR="00613A80" w:rsidRPr="00613A80" w:rsidRDefault="00613A80" w:rsidP="00613A80">
      <w:pPr>
        <w:rPr>
          <w:lang w:val="en-AU"/>
        </w:rPr>
      </w:pPr>
      <w:r w:rsidRPr="00613A80">
        <w:rPr>
          <w:lang w:val="en-AU"/>
        </w:rPr>
        <w:t>All children who meet the Challenge will receive a certificate of achievement signed by the Victorian Premier and former Premiers.</w:t>
      </w:r>
    </w:p>
    <w:p w14:paraId="3D356765" w14:textId="26E5801F" w:rsidR="00613A80" w:rsidRPr="00613A80" w:rsidRDefault="00613A80" w:rsidP="00613A80">
      <w:pPr>
        <w:rPr>
          <w:lang w:val="en-AU"/>
        </w:rPr>
      </w:pPr>
      <w:r w:rsidRPr="00613A80">
        <w:rPr>
          <w:lang w:val="en-AU"/>
        </w:rPr>
        <w:t xml:space="preserve">Reading with your child is one of the joys of parenting. It establishes reading as a daily habit and sets children on a path to becoming strong readers and communicators. A 2012 study by the University of Melbourne found that reading frequently to young children has a direct effect on schooling outcomes. To read a summary of this research, see: </w:t>
      </w:r>
      <w:hyperlink r:id="rId11" w:history="1">
        <w:r w:rsidRPr="00613A80">
          <w:rPr>
            <w:rStyle w:val="Hyperlink"/>
            <w:lang w:val="en-AU"/>
          </w:rPr>
          <w:t>Reading to Young Children: A Head-Start in Life</w:t>
        </w:r>
      </w:hyperlink>
      <w:r w:rsidRPr="00613A80">
        <w:rPr>
          <w:lang w:val="en-AU"/>
        </w:rPr>
        <w:t xml:space="preserve"> (http://www.education.vic.gov.au/Documents/about/research/readtoyoungchild.pdf)</w:t>
      </w:r>
    </w:p>
    <w:p w14:paraId="1E201416" w14:textId="213AF77E" w:rsidR="00624A55" w:rsidRPr="00624A55" w:rsidRDefault="00613A80" w:rsidP="00613A80">
      <w:pPr>
        <w:rPr>
          <w:lang w:val="en-AU"/>
        </w:rPr>
      </w:pPr>
      <w:r w:rsidRPr="00613A80">
        <w:rPr>
          <w:lang w:val="en-AU"/>
        </w:rPr>
        <w:t xml:space="preserve">For more information on the Challenge and to view the booklists, visit: </w:t>
      </w:r>
      <w:hyperlink r:id="rId12" w:history="1">
        <w:r w:rsidRPr="00336F33">
          <w:rPr>
            <w:rStyle w:val="Hyperlink"/>
            <w:lang w:val="en-AU"/>
          </w:rPr>
          <w:t>https://www.vic.gov.au/premiers-reading-challenge</w:t>
        </w:r>
      </w:hyperlink>
      <w:r>
        <w:rPr>
          <w:lang w:val="en-AU"/>
        </w:rPr>
        <w:t xml:space="preserve"> </w:t>
      </w:r>
    </w:p>
    <w:sectPr w:rsidR="00624A55" w:rsidRPr="00624A55" w:rsidSect="00736554">
      <w:headerReference w:type="default" r:id="rId13"/>
      <w:footerReference w:type="even" r:id="rId14"/>
      <w:footerReference w:type="default" r:id="rId15"/>
      <w:pgSz w:w="11900" w:h="16840"/>
      <w:pgMar w:top="3969" w:right="1134" w:bottom="1701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8E38D" w14:textId="77777777" w:rsidR="00F538F5" w:rsidRDefault="00F538F5" w:rsidP="003967DD">
      <w:pPr>
        <w:spacing w:after="0"/>
      </w:pPr>
      <w:r>
        <w:separator/>
      </w:r>
    </w:p>
  </w:endnote>
  <w:endnote w:type="continuationSeparator" w:id="0">
    <w:p w14:paraId="206B6455" w14:textId="77777777" w:rsidR="00F538F5" w:rsidRDefault="00F538F5" w:rsidP="003967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20206030504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30734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884024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0ABC1" w14:textId="77777777" w:rsidR="00A31926" w:rsidRDefault="00A31926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65DA">
      <w:rPr>
        <w:rStyle w:val="PageNumber"/>
        <w:noProof/>
      </w:rPr>
      <w:t>1</w:t>
    </w:r>
    <w:r>
      <w:rPr>
        <w:rStyle w:val="PageNumber"/>
      </w:rPr>
      <w:fldChar w:fldCharType="end"/>
    </w:r>
  </w:p>
  <w:p w14:paraId="0089DEAA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A0613" w14:textId="77777777" w:rsidR="00F538F5" w:rsidRDefault="00F538F5" w:rsidP="003967DD">
      <w:pPr>
        <w:spacing w:after="0"/>
      </w:pPr>
      <w:r>
        <w:separator/>
      </w:r>
    </w:p>
  </w:footnote>
  <w:footnote w:type="continuationSeparator" w:id="0">
    <w:p w14:paraId="675EF232" w14:textId="77777777" w:rsidR="00F538F5" w:rsidRDefault="00F538F5" w:rsidP="003967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5EC70" w14:textId="77777777" w:rsidR="003967DD" w:rsidRDefault="000861D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CF0ECD" wp14:editId="59778731">
          <wp:simplePos x="0" y="0"/>
          <wp:positionH relativeFrom="page">
            <wp:posOffset>4484</wp:posOffset>
          </wp:positionH>
          <wp:positionV relativeFrom="page">
            <wp:posOffset>0</wp:posOffset>
          </wp:positionV>
          <wp:extent cx="7541454" cy="10672109"/>
          <wp:effectExtent l="0" t="0" r="254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454" cy="10672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6AAA64C4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761322">
    <w:abstractNumId w:val="0"/>
  </w:num>
  <w:num w:numId="2" w16cid:durableId="2112698368">
    <w:abstractNumId w:val="1"/>
  </w:num>
  <w:num w:numId="3" w16cid:durableId="1004555049">
    <w:abstractNumId w:val="2"/>
  </w:num>
  <w:num w:numId="4" w16cid:durableId="1727412203">
    <w:abstractNumId w:val="3"/>
  </w:num>
  <w:num w:numId="5" w16cid:durableId="997733528">
    <w:abstractNumId w:val="4"/>
  </w:num>
  <w:num w:numId="6" w16cid:durableId="776868332">
    <w:abstractNumId w:val="9"/>
  </w:num>
  <w:num w:numId="7" w16cid:durableId="1070888293">
    <w:abstractNumId w:val="5"/>
  </w:num>
  <w:num w:numId="8" w16cid:durableId="1398359643">
    <w:abstractNumId w:val="6"/>
  </w:num>
  <w:num w:numId="9" w16cid:durableId="1444183431">
    <w:abstractNumId w:val="7"/>
  </w:num>
  <w:num w:numId="10" w16cid:durableId="1036781693">
    <w:abstractNumId w:val="8"/>
  </w:num>
  <w:num w:numId="11" w16cid:durableId="1330254806">
    <w:abstractNumId w:val="10"/>
  </w:num>
  <w:num w:numId="12" w16cid:durableId="200555968">
    <w:abstractNumId w:val="13"/>
  </w:num>
  <w:num w:numId="13" w16cid:durableId="1838034210">
    <w:abstractNumId w:val="15"/>
  </w:num>
  <w:num w:numId="14" w16cid:durableId="1297906892">
    <w:abstractNumId w:val="16"/>
  </w:num>
  <w:num w:numId="15" w16cid:durableId="1309285767">
    <w:abstractNumId w:val="11"/>
  </w:num>
  <w:num w:numId="16" w16cid:durableId="1078794174">
    <w:abstractNumId w:val="14"/>
  </w:num>
  <w:num w:numId="17" w16cid:durableId="16117402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80"/>
    <w:rsid w:val="00011F31"/>
    <w:rsid w:val="00013339"/>
    <w:rsid w:val="000256E2"/>
    <w:rsid w:val="00080DA9"/>
    <w:rsid w:val="000861DD"/>
    <w:rsid w:val="000A47D4"/>
    <w:rsid w:val="000C600E"/>
    <w:rsid w:val="00122369"/>
    <w:rsid w:val="00150E0F"/>
    <w:rsid w:val="00157212"/>
    <w:rsid w:val="0016287D"/>
    <w:rsid w:val="001A43E0"/>
    <w:rsid w:val="001D0D94"/>
    <w:rsid w:val="001D13F9"/>
    <w:rsid w:val="001D1DE4"/>
    <w:rsid w:val="001F39DD"/>
    <w:rsid w:val="002512BE"/>
    <w:rsid w:val="00275FB8"/>
    <w:rsid w:val="002A4A96"/>
    <w:rsid w:val="002B573A"/>
    <w:rsid w:val="002E3BED"/>
    <w:rsid w:val="002F6115"/>
    <w:rsid w:val="00312720"/>
    <w:rsid w:val="00333DCC"/>
    <w:rsid w:val="00343AFC"/>
    <w:rsid w:val="0034745C"/>
    <w:rsid w:val="003967DD"/>
    <w:rsid w:val="003A4C39"/>
    <w:rsid w:val="0042333B"/>
    <w:rsid w:val="00455B93"/>
    <w:rsid w:val="004B2ED6"/>
    <w:rsid w:val="004C3881"/>
    <w:rsid w:val="00500ADA"/>
    <w:rsid w:val="00512BBA"/>
    <w:rsid w:val="00555277"/>
    <w:rsid w:val="00567CF0"/>
    <w:rsid w:val="005837FE"/>
    <w:rsid w:val="00584366"/>
    <w:rsid w:val="005A4F12"/>
    <w:rsid w:val="005E0713"/>
    <w:rsid w:val="00613A80"/>
    <w:rsid w:val="00624A55"/>
    <w:rsid w:val="006671CE"/>
    <w:rsid w:val="006A1F8A"/>
    <w:rsid w:val="006A25AC"/>
    <w:rsid w:val="006C45C0"/>
    <w:rsid w:val="006E2B9A"/>
    <w:rsid w:val="00710CED"/>
    <w:rsid w:val="00735566"/>
    <w:rsid w:val="00736554"/>
    <w:rsid w:val="0074637B"/>
    <w:rsid w:val="00767573"/>
    <w:rsid w:val="007B556E"/>
    <w:rsid w:val="007D3E38"/>
    <w:rsid w:val="00804571"/>
    <w:rsid w:val="008065DA"/>
    <w:rsid w:val="00855DD0"/>
    <w:rsid w:val="0088474D"/>
    <w:rsid w:val="00890680"/>
    <w:rsid w:val="00892E24"/>
    <w:rsid w:val="008B1737"/>
    <w:rsid w:val="008B6878"/>
    <w:rsid w:val="008F3D35"/>
    <w:rsid w:val="00952690"/>
    <w:rsid w:val="009F6A77"/>
    <w:rsid w:val="00A31926"/>
    <w:rsid w:val="00A710DF"/>
    <w:rsid w:val="00B21562"/>
    <w:rsid w:val="00B66DF6"/>
    <w:rsid w:val="00C539BB"/>
    <w:rsid w:val="00C975F7"/>
    <w:rsid w:val="00CC112D"/>
    <w:rsid w:val="00CC5AA8"/>
    <w:rsid w:val="00CD5993"/>
    <w:rsid w:val="00CF2857"/>
    <w:rsid w:val="00D14311"/>
    <w:rsid w:val="00D9777A"/>
    <w:rsid w:val="00DC4D0D"/>
    <w:rsid w:val="00E34263"/>
    <w:rsid w:val="00E34721"/>
    <w:rsid w:val="00E4317E"/>
    <w:rsid w:val="00E5030B"/>
    <w:rsid w:val="00E56210"/>
    <w:rsid w:val="00E64758"/>
    <w:rsid w:val="00E77EB9"/>
    <w:rsid w:val="00F05099"/>
    <w:rsid w:val="00F5271F"/>
    <w:rsid w:val="00F538F5"/>
    <w:rsid w:val="00F9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7F004"/>
  <w14:defaultImageDpi w14:val="32767"/>
  <w15:chartTrackingRefBased/>
  <w15:docId w15:val="{2FA049E2-D196-9948-8223-0295CB6C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655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6554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65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736554"/>
    <w:rPr>
      <w:rFonts w:asciiTheme="majorHAnsi" w:eastAsiaTheme="majorEastAsia" w:hAnsiTheme="majorHAnsi" w:cs="Times New Roman (Headings CS)"/>
      <w:b/>
      <w:sz w:val="48"/>
      <w:szCs w:val="32"/>
    </w:rPr>
  </w:style>
  <w:style w:type="paragraph" w:customStyle="1" w:styleId="Intro">
    <w:name w:val="Intro"/>
    <w:basedOn w:val="Normal"/>
    <w:qFormat/>
    <w:rsid w:val="00736554"/>
    <w:pPr>
      <w:pBdr>
        <w:top w:val="single" w:sz="4" w:space="1" w:color="86189C" w:themeColor="accent2"/>
      </w:pBdr>
    </w:pPr>
    <w:rPr>
      <w:b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6554"/>
    <w:rPr>
      <w:rFonts w:asciiTheme="majorHAnsi" w:eastAsiaTheme="majorEastAsia" w:hAnsiTheme="majorHAnsi" w:cs="Times New Roman (Headings CS)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6554"/>
    <w:rPr>
      <w:rFonts w:asciiTheme="majorHAnsi" w:eastAsiaTheme="majorEastAsia" w:hAnsiTheme="majorHAnsi" w:cstheme="majorBidi"/>
      <w:b/>
      <w:color w:val="000000" w:themeColor="tex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4C388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6189C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E56210"/>
    <w:rPr>
      <w:color w:val="0072CE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86189C" w:themeColor="accent2"/>
        <w:bottom w:val="single" w:sz="4" w:space="10" w:color="86189C" w:themeColor="accent2"/>
      </w:pBdr>
      <w:spacing w:before="360" w:after="360"/>
    </w:pPr>
    <w:rPr>
      <w:b/>
      <w:iCs/>
      <w:color w:val="86189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86189C" w:themeColor="accent2"/>
      <w:sz w:val="22"/>
    </w:rPr>
  </w:style>
  <w:style w:type="paragraph" w:customStyle="1" w:styleId="Copyrighttext">
    <w:name w:val="Copyright text"/>
    <w:basedOn w:val="Normal"/>
    <w:qFormat/>
    <w:rsid w:val="00C975F7"/>
    <w:pPr>
      <w:spacing w:after="40"/>
    </w:pPr>
    <w:rPr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c.gov.au/premiers-reading-challeng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ducation.vic.gov.au/Documents/about/research/readtoyoungchild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My%20Drive/DET%202024/24-022%20PRC/WORKING%20FILES/Letters/24-022%20PRC%20letter%20Template_EC.dotx" TargetMode="External"/></Relationships>
</file>

<file path=word/theme/theme1.xml><?xml version="1.0" encoding="utf-8"?>
<a:theme xmlns:a="http://schemas.openxmlformats.org/drawingml/2006/main" name="Office Theme">
  <a:themeElements>
    <a:clrScheme name="Ed State - EC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86189C"/>
      </a:accent2>
      <a:accent3>
        <a:srgbClr val="0090DE"/>
      </a:accent3>
      <a:accent4>
        <a:srgbClr val="78BD20"/>
      </a:accent4>
      <a:accent5>
        <a:srgbClr val="FF9D1A"/>
      </a:accent5>
      <a:accent6>
        <a:srgbClr val="BC95C8"/>
      </a:accent6>
      <a:hlink>
        <a:srgbClr val="0090DE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6BD15B77E0047A80F17AE00720530" ma:contentTypeVersion="1" ma:contentTypeDescription="Create a new document." ma:contentTypeScope="" ma:versionID="5b4d7e8b5ad71dee9a69abe258bfcb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47C0040-AD9F-4F30-98FA-828108F5F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24-022 PRC letter Template_EC.dotx</Template>
  <TotalTime>1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Isabel Lim</cp:lastModifiedBy>
  <cp:revision>1</cp:revision>
  <dcterms:created xsi:type="dcterms:W3CDTF">2024-02-13T23:14:00Z</dcterms:created>
  <dcterms:modified xsi:type="dcterms:W3CDTF">2024-02-13T23:16:00Z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0x0101008FB6BD15B77E0047A80F17AE00720530</vt:lpwstr>
  </property>
  <property fmtid="{D5CDD505-2E9C-101B-9397-08002B2CF9AE}" pid="3" name="ClassificationContentMarkingHeaderShapeIds">
    <vt:lpwstr>5</vt:lpwstr>
  </property>
  <property fmtid="{D5CDD505-2E9C-101B-9397-08002B2CF9AE}" pid="4" name="ClassificationContentMarkingHeaderFontProps">
    <vt:lpwstr>#000000,12,Calibri</vt:lpwstr>
  </property>
  <property fmtid="{D5CDD505-2E9C-101B-9397-08002B2CF9AE}" pid="5" name="ClassificationContentMarkingHeaderText">
    <vt:lpwstr>Official</vt:lpwstr>
  </property>
</Properties>
</file>