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116CF" w14:textId="723AC2E1" w:rsidR="00624A55" w:rsidRPr="008F3D35" w:rsidRDefault="00C546B0" w:rsidP="008F3D35">
      <w:pPr>
        <w:pStyle w:val="Heading1"/>
      </w:pPr>
      <w:r w:rsidRPr="00C546B0">
        <w:rPr>
          <w:lang w:val="en-AU"/>
        </w:rPr>
        <w:t>Victorian Premiers’ Reading Challenge</w:t>
      </w:r>
    </w:p>
    <w:p w14:paraId="22BCBD54" w14:textId="77777777" w:rsidR="00C546B0" w:rsidRDefault="00C546B0" w:rsidP="00C546B0">
      <w:r>
        <w:t>The Victorian Premiers’ Reading Challenge is now open and (insert school name) is excited to be participating. The PRC application offers a range of exciting features including:</w:t>
      </w:r>
    </w:p>
    <w:p w14:paraId="3DB81289" w14:textId="77777777" w:rsidR="00C546B0" w:rsidRDefault="00C546B0" w:rsidP="00C546B0">
      <w:pPr>
        <w:pStyle w:val="Bullet1"/>
      </w:pPr>
      <w:r>
        <w:t>access to a library catalogue (including book images and blurbs)</w:t>
      </w:r>
    </w:p>
    <w:p w14:paraId="59ABF57F" w14:textId="77777777" w:rsidR="00C546B0" w:rsidRDefault="00C546B0" w:rsidP="00C546B0">
      <w:pPr>
        <w:pStyle w:val="Bullet1"/>
      </w:pPr>
      <w:r>
        <w:t>a modern user-friendly interface</w:t>
      </w:r>
    </w:p>
    <w:p w14:paraId="34F60046" w14:textId="77777777" w:rsidR="00C546B0" w:rsidRDefault="00C546B0" w:rsidP="00C546B0">
      <w:pPr>
        <w:pStyle w:val="Bullet1"/>
      </w:pPr>
      <w:r>
        <w:t xml:space="preserve">rewarding students with badges as challenge milestones are </w:t>
      </w:r>
      <w:proofErr w:type="gramStart"/>
      <w:r>
        <w:t>achieved</w:t>
      </w:r>
      <w:proofErr w:type="gramEnd"/>
    </w:p>
    <w:p w14:paraId="5C754FED" w14:textId="77777777" w:rsidR="00C546B0" w:rsidRDefault="00C546B0" w:rsidP="00C546B0">
      <w:pPr>
        <w:pStyle w:val="Bullet1"/>
      </w:pPr>
      <w:r>
        <w:t xml:space="preserve">the option for students to mark books as a favourite, give them a star rating or complete a book </w:t>
      </w:r>
      <w:proofErr w:type="gramStart"/>
      <w:r>
        <w:t>review</w:t>
      </w:r>
      <w:proofErr w:type="gramEnd"/>
    </w:p>
    <w:p w14:paraId="4DEA79C4" w14:textId="77777777" w:rsidR="00C546B0" w:rsidRDefault="00C546B0" w:rsidP="00C546B0">
      <w:r>
        <w:t>The Challenge is open to all Victorian children from birth to Year 10 in recognition of the importance of reading for literacy development. It is not a competition; but a personal challenge for children to read a set number of books by 6 September 2024.</w:t>
      </w:r>
    </w:p>
    <w:p w14:paraId="4BCADEDE" w14:textId="77777777" w:rsidR="00C546B0" w:rsidRDefault="00C546B0" w:rsidP="00C546B0">
      <w:r>
        <w:t>Children from Prep to Year 2 are encouraged to read or ‘experience’ 30 books with their parents and teachers. Children from Year 3 to Year 10 are challenged to read 15 books.</w:t>
      </w:r>
    </w:p>
    <w:p w14:paraId="3F180ED9" w14:textId="77777777" w:rsidR="00C546B0" w:rsidRDefault="00C546B0" w:rsidP="00C546B0">
      <w:r>
        <w:t>All children who meet the Challenge will receive a certificate of achievement signed by the Victorian Premier and former Premiers.</w:t>
      </w:r>
    </w:p>
    <w:p w14:paraId="73E5E6A1" w14:textId="43C8BB50" w:rsidR="00C546B0" w:rsidRDefault="00C546B0" w:rsidP="00C546B0">
      <w:r>
        <w:t xml:space="preserve">To read the Premier’s letter to parents, view the booklist and for more information about the Victorian Premiers’ Reading Challenge, visit: </w:t>
      </w:r>
      <w:hyperlink r:id="rId11" w:history="1">
        <w:r w:rsidRPr="00336F33">
          <w:rPr>
            <w:rStyle w:val="Hyperlink"/>
          </w:rPr>
          <w:t>https://www.vic.gov.au/premiers-reading-challenge</w:t>
        </w:r>
      </w:hyperlink>
      <w:r>
        <w:t xml:space="preserve"> </w:t>
      </w:r>
      <w:r>
        <w:t xml:space="preserve"> </w:t>
      </w:r>
    </w:p>
    <w:p w14:paraId="44C74EFC" w14:textId="2387906F" w:rsidR="002E3BED" w:rsidRDefault="002E3BED" w:rsidP="00C546B0"/>
    <w:sectPr w:rsidR="002E3BED" w:rsidSect="00736554">
      <w:headerReference w:type="default" r:id="rId12"/>
      <w:footerReference w:type="even" r:id="rId13"/>
      <w:footerReference w:type="default" r:id="rId14"/>
      <w:pgSz w:w="11900" w:h="16840"/>
      <w:pgMar w:top="3969" w:right="1134" w:bottom="1701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B7515" w14:textId="77777777" w:rsidR="00881776" w:rsidRDefault="00881776" w:rsidP="003967DD">
      <w:pPr>
        <w:spacing w:after="0"/>
      </w:pPr>
      <w:r>
        <w:separator/>
      </w:r>
    </w:p>
  </w:endnote>
  <w:endnote w:type="continuationSeparator" w:id="0">
    <w:p w14:paraId="73763EF7" w14:textId="77777777" w:rsidR="00881776" w:rsidRDefault="00881776" w:rsidP="003967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panose1 w:val="020206030504050203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7B5CB" w14:textId="77777777" w:rsidR="00A31926" w:rsidRDefault="00A31926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6D634AA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49925" w14:textId="77777777" w:rsidR="00A31926" w:rsidRDefault="00A31926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065DA">
      <w:rPr>
        <w:rStyle w:val="PageNumber"/>
        <w:noProof/>
      </w:rPr>
      <w:t>1</w:t>
    </w:r>
    <w:r>
      <w:rPr>
        <w:rStyle w:val="PageNumber"/>
      </w:rPr>
      <w:fldChar w:fldCharType="end"/>
    </w:r>
  </w:p>
  <w:p w14:paraId="4C040D03" w14:textId="77777777" w:rsidR="00A31926" w:rsidRDefault="00A31926" w:rsidP="00A31926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9FAB1" w14:textId="77777777" w:rsidR="00881776" w:rsidRDefault="00881776" w:rsidP="003967DD">
      <w:pPr>
        <w:spacing w:after="0"/>
      </w:pPr>
      <w:r>
        <w:separator/>
      </w:r>
    </w:p>
  </w:footnote>
  <w:footnote w:type="continuationSeparator" w:id="0">
    <w:p w14:paraId="55D62186" w14:textId="77777777" w:rsidR="00881776" w:rsidRDefault="00881776" w:rsidP="003967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A87C5" w14:textId="77777777" w:rsidR="003967DD" w:rsidRDefault="000861D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FA7B1B3" wp14:editId="6F58EDB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1454" cy="10672109"/>
          <wp:effectExtent l="0" t="0" r="254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454" cy="106721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BA35373"/>
    <w:multiLevelType w:val="hybridMultilevel"/>
    <w:tmpl w:val="3048A47A"/>
    <w:lvl w:ilvl="0" w:tplc="6AAA64C4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0175F"/>
    <w:multiLevelType w:val="hybridMultilevel"/>
    <w:tmpl w:val="7D22E71E"/>
    <w:lvl w:ilvl="0" w:tplc="A12C862A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6B7CD3"/>
    <w:multiLevelType w:val="hybridMultilevel"/>
    <w:tmpl w:val="B01E02C6"/>
    <w:lvl w:ilvl="0" w:tplc="093A77C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B36AF8"/>
    <w:multiLevelType w:val="hybridMultilevel"/>
    <w:tmpl w:val="D1A8A6B2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2761322">
    <w:abstractNumId w:val="0"/>
  </w:num>
  <w:num w:numId="2" w16cid:durableId="2112698368">
    <w:abstractNumId w:val="1"/>
  </w:num>
  <w:num w:numId="3" w16cid:durableId="1004555049">
    <w:abstractNumId w:val="2"/>
  </w:num>
  <w:num w:numId="4" w16cid:durableId="1727412203">
    <w:abstractNumId w:val="3"/>
  </w:num>
  <w:num w:numId="5" w16cid:durableId="997733528">
    <w:abstractNumId w:val="4"/>
  </w:num>
  <w:num w:numId="6" w16cid:durableId="776868332">
    <w:abstractNumId w:val="9"/>
  </w:num>
  <w:num w:numId="7" w16cid:durableId="1070888293">
    <w:abstractNumId w:val="5"/>
  </w:num>
  <w:num w:numId="8" w16cid:durableId="1398359643">
    <w:abstractNumId w:val="6"/>
  </w:num>
  <w:num w:numId="9" w16cid:durableId="1444183431">
    <w:abstractNumId w:val="7"/>
  </w:num>
  <w:num w:numId="10" w16cid:durableId="1036781693">
    <w:abstractNumId w:val="8"/>
  </w:num>
  <w:num w:numId="11" w16cid:durableId="1330254806">
    <w:abstractNumId w:val="10"/>
  </w:num>
  <w:num w:numId="12" w16cid:durableId="200555968">
    <w:abstractNumId w:val="13"/>
  </w:num>
  <w:num w:numId="13" w16cid:durableId="1838034210">
    <w:abstractNumId w:val="15"/>
  </w:num>
  <w:num w:numId="14" w16cid:durableId="1297906892">
    <w:abstractNumId w:val="16"/>
  </w:num>
  <w:num w:numId="15" w16cid:durableId="1309285767">
    <w:abstractNumId w:val="11"/>
  </w:num>
  <w:num w:numId="16" w16cid:durableId="1078794174">
    <w:abstractNumId w:val="14"/>
  </w:num>
  <w:num w:numId="17" w16cid:durableId="161174028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6B0"/>
    <w:rsid w:val="00011F31"/>
    <w:rsid w:val="00013339"/>
    <w:rsid w:val="000256E2"/>
    <w:rsid w:val="00080DA9"/>
    <w:rsid w:val="000861DD"/>
    <w:rsid w:val="000A47D4"/>
    <w:rsid w:val="000C600E"/>
    <w:rsid w:val="00122369"/>
    <w:rsid w:val="00150E0F"/>
    <w:rsid w:val="00157212"/>
    <w:rsid w:val="0016287D"/>
    <w:rsid w:val="001A43E0"/>
    <w:rsid w:val="001D0D94"/>
    <w:rsid w:val="001D13F9"/>
    <w:rsid w:val="001D1DE4"/>
    <w:rsid w:val="001F39DD"/>
    <w:rsid w:val="002512BE"/>
    <w:rsid w:val="00275FB8"/>
    <w:rsid w:val="002A4A96"/>
    <w:rsid w:val="002B573A"/>
    <w:rsid w:val="002E3BED"/>
    <w:rsid w:val="002F6115"/>
    <w:rsid w:val="00312720"/>
    <w:rsid w:val="00333DCC"/>
    <w:rsid w:val="00343AFC"/>
    <w:rsid w:val="0034745C"/>
    <w:rsid w:val="003967DD"/>
    <w:rsid w:val="003A4C39"/>
    <w:rsid w:val="0042333B"/>
    <w:rsid w:val="00455B93"/>
    <w:rsid w:val="004A7B77"/>
    <w:rsid w:val="004B2ED6"/>
    <w:rsid w:val="004C3881"/>
    <w:rsid w:val="00500ADA"/>
    <w:rsid w:val="00512BBA"/>
    <w:rsid w:val="00555277"/>
    <w:rsid w:val="00567CF0"/>
    <w:rsid w:val="005837FE"/>
    <w:rsid w:val="00584366"/>
    <w:rsid w:val="005A4F12"/>
    <w:rsid w:val="005E0713"/>
    <w:rsid w:val="00624A55"/>
    <w:rsid w:val="006671CE"/>
    <w:rsid w:val="006A1F8A"/>
    <w:rsid w:val="006A25AC"/>
    <w:rsid w:val="006C45C0"/>
    <w:rsid w:val="006E2B9A"/>
    <w:rsid w:val="00710CED"/>
    <w:rsid w:val="00735566"/>
    <w:rsid w:val="00736554"/>
    <w:rsid w:val="0074637B"/>
    <w:rsid w:val="00767573"/>
    <w:rsid w:val="007B556E"/>
    <w:rsid w:val="007D3E38"/>
    <w:rsid w:val="00804571"/>
    <w:rsid w:val="008065DA"/>
    <w:rsid w:val="00855DD0"/>
    <w:rsid w:val="00881776"/>
    <w:rsid w:val="0088474D"/>
    <w:rsid w:val="00890680"/>
    <w:rsid w:val="00892E24"/>
    <w:rsid w:val="008B1737"/>
    <w:rsid w:val="008B6878"/>
    <w:rsid w:val="008F3D35"/>
    <w:rsid w:val="00952690"/>
    <w:rsid w:val="009F6A77"/>
    <w:rsid w:val="00A31926"/>
    <w:rsid w:val="00A710DF"/>
    <w:rsid w:val="00B21562"/>
    <w:rsid w:val="00B562B5"/>
    <w:rsid w:val="00B66DF6"/>
    <w:rsid w:val="00C539BB"/>
    <w:rsid w:val="00C546B0"/>
    <w:rsid w:val="00C975F7"/>
    <w:rsid w:val="00CC112D"/>
    <w:rsid w:val="00CC5AA8"/>
    <w:rsid w:val="00CD5993"/>
    <w:rsid w:val="00D14311"/>
    <w:rsid w:val="00D9777A"/>
    <w:rsid w:val="00DC4D0D"/>
    <w:rsid w:val="00E34263"/>
    <w:rsid w:val="00E34721"/>
    <w:rsid w:val="00E4317E"/>
    <w:rsid w:val="00E5030B"/>
    <w:rsid w:val="00E56210"/>
    <w:rsid w:val="00E64758"/>
    <w:rsid w:val="00E77EB9"/>
    <w:rsid w:val="00F05099"/>
    <w:rsid w:val="00F5271F"/>
    <w:rsid w:val="00F94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3C9FE3"/>
  <w14:defaultImageDpi w14:val="32767"/>
  <w15:chartTrackingRefBased/>
  <w15:docId w15:val="{4C0B3775-B443-DA4B-A894-FAB24715B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36554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36554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655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736554"/>
    <w:rPr>
      <w:rFonts w:asciiTheme="majorHAnsi" w:eastAsiaTheme="majorEastAsia" w:hAnsiTheme="majorHAnsi" w:cs="Times New Roman (Headings CS)"/>
      <w:b/>
      <w:sz w:val="48"/>
      <w:szCs w:val="32"/>
    </w:rPr>
  </w:style>
  <w:style w:type="paragraph" w:customStyle="1" w:styleId="Intro">
    <w:name w:val="Intro"/>
    <w:basedOn w:val="Normal"/>
    <w:qFormat/>
    <w:rsid w:val="00736554"/>
    <w:pPr>
      <w:pBdr>
        <w:top w:val="single" w:sz="4" w:space="1" w:color="86189C" w:themeColor="accent2"/>
      </w:pBdr>
    </w:pPr>
    <w:rPr>
      <w:b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736554"/>
    <w:rPr>
      <w:rFonts w:asciiTheme="majorHAnsi" w:eastAsiaTheme="majorEastAsia" w:hAnsiTheme="majorHAnsi" w:cs="Times New Roman (Headings CS)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36554"/>
    <w:rPr>
      <w:rFonts w:asciiTheme="majorHAnsi" w:eastAsiaTheme="majorEastAsia" w:hAnsiTheme="majorHAnsi" w:cstheme="majorBidi"/>
      <w:b/>
      <w:color w:val="000000" w:themeColor="text1"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4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2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7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4C3881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 w:val="0"/>
        <w:color w:val="FFFFFF" w:themeColor="background1"/>
      </w:rPr>
      <w:tblPr/>
      <w:tcPr>
        <w:shd w:val="clear" w:color="auto" w:fill="86189C" w:themeFill="accent2"/>
      </w:tc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5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E56210"/>
    <w:rPr>
      <w:color w:val="0072CE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86189C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777A"/>
    <w:pPr>
      <w:pBdr>
        <w:top w:val="single" w:sz="4" w:space="10" w:color="86189C" w:themeColor="accent2"/>
        <w:bottom w:val="single" w:sz="4" w:space="10" w:color="86189C" w:themeColor="accent2"/>
      </w:pBdr>
      <w:spacing w:before="360" w:after="360"/>
    </w:pPr>
    <w:rPr>
      <w:b/>
      <w:iCs/>
      <w:color w:val="86189C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777A"/>
    <w:rPr>
      <w:b/>
      <w:iCs/>
      <w:color w:val="86189C" w:themeColor="accent2"/>
      <w:sz w:val="22"/>
    </w:rPr>
  </w:style>
  <w:style w:type="paragraph" w:customStyle="1" w:styleId="Copyrighttext">
    <w:name w:val="Copyright text"/>
    <w:basedOn w:val="Normal"/>
    <w:qFormat/>
    <w:rsid w:val="00C975F7"/>
    <w:pPr>
      <w:spacing w:after="40"/>
    </w:pPr>
    <w:rPr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ic.gov.au/premiers-reading-challenge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GoogleDrive/My%20Drive/DET%202024/24-022%20PRC/WORKING%20FILES/Letters/24-022%20PRC%20letter%20Template_Primary.dotx" TargetMode="External"/></Relationships>
</file>

<file path=word/theme/theme1.xml><?xml version="1.0" encoding="utf-8"?>
<a:theme xmlns:a="http://schemas.openxmlformats.org/drawingml/2006/main" name="Office Theme">
  <a:themeElements>
    <a:clrScheme name="Ed State - ECE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BC95C8"/>
      </a:accent1>
      <a:accent2>
        <a:srgbClr val="86189C"/>
      </a:accent2>
      <a:accent3>
        <a:srgbClr val="0090DE"/>
      </a:accent3>
      <a:accent4>
        <a:srgbClr val="78BD20"/>
      </a:accent4>
      <a:accent5>
        <a:srgbClr val="FF9D1A"/>
      </a:accent5>
      <a:accent6>
        <a:srgbClr val="BC95C8"/>
      </a:accent6>
      <a:hlink>
        <a:srgbClr val="0090DE"/>
      </a:hlink>
      <a:folHlink>
        <a:srgbClr val="86189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B6BD15B77E0047A80F17AE00720530" ma:contentTypeVersion="1" ma:contentTypeDescription="Create a new document." ma:contentTypeScope="" ma:versionID="5b4d7e8b5ad71dee9a69abe258bfcb8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dcce58c87e9fcebab8021569449a8d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47C0040-AD9F-4F30-98FA-828108F5FA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24-022 PRC letter Template_Primary.dotx</Template>
  <TotalTime>2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Isabel Lim</cp:lastModifiedBy>
  <cp:revision>1</cp:revision>
  <dcterms:created xsi:type="dcterms:W3CDTF">2024-02-13T23:12:00Z</dcterms:created>
  <dcterms:modified xsi:type="dcterms:W3CDTF">2024-02-13T23:14:00Z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0x0101008FB6BD15B77E0047A80F17AE00720530</vt:lpwstr>
  </property>
  <property fmtid="{D5CDD505-2E9C-101B-9397-08002B2CF9AE}" pid="3" name="ClassificationContentMarkingHeaderShapeIds">
    <vt:lpwstr>5</vt:lpwstr>
  </property>
  <property fmtid="{D5CDD505-2E9C-101B-9397-08002B2CF9AE}" pid="4" name="ClassificationContentMarkingHeaderFontProps">
    <vt:lpwstr>#000000,12,Calibri</vt:lpwstr>
  </property>
  <property fmtid="{D5CDD505-2E9C-101B-9397-08002B2CF9AE}" pid="5" name="ClassificationContentMarkingHeaderText">
    <vt:lpwstr>Official</vt:lpwstr>
  </property>
</Properties>
</file>