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Y="5103"/>
        <w:tblOverlap w:val="never"/>
        <w:tblW w:w="4100" w:type="pct"/>
        <w:tblLayout w:type="fixed"/>
        <w:tblCellMar>
          <w:left w:w="0" w:type="dxa"/>
          <w:right w:w="0" w:type="dxa"/>
        </w:tblCellMar>
        <w:tblLook w:val="04A0" w:firstRow="1" w:lastRow="0" w:firstColumn="1" w:lastColumn="0" w:noHBand="0" w:noVBand="1"/>
      </w:tblPr>
      <w:tblGrid>
        <w:gridCol w:w="7533"/>
      </w:tblGrid>
      <w:tr w:rsidR="00991D0F" w:rsidRPr="004E6E81" w14:paraId="3BF1FCD9" w14:textId="77777777" w:rsidTr="004E6E81">
        <w:trPr>
          <w:cantSplit/>
          <w:trHeight w:hRule="exact" w:val="4139"/>
        </w:trPr>
        <w:tc>
          <w:tcPr>
            <w:tcW w:w="9078" w:type="dxa"/>
            <w:vAlign w:val="bottom"/>
          </w:tcPr>
          <w:p w14:paraId="67B593BF" w14:textId="1C2F7F92" w:rsidR="00991D0F" w:rsidRPr="00FA4263" w:rsidRDefault="00991D0F" w:rsidP="004E6E81">
            <w:pPr>
              <w:pStyle w:val="CoverTitle"/>
              <w:rPr>
                <w:color w:val="939393"/>
              </w:rPr>
            </w:pPr>
            <w:r w:rsidRPr="00FA4263">
              <w:rPr>
                <w:color w:val="939393"/>
              </w:rPr>
              <w:fldChar w:fldCharType="begin"/>
            </w:r>
            <w:r w:rsidRPr="00FA4263">
              <w:rPr>
                <w:color w:val="939393"/>
              </w:rPr>
              <w:instrText xml:space="preserve"> DOCPROPERTY "Report Title" </w:instrText>
            </w:r>
            <w:r w:rsidRPr="00FA4263">
              <w:rPr>
                <w:color w:val="939393"/>
              </w:rPr>
              <w:fldChar w:fldCharType="separate"/>
            </w:r>
            <w:r w:rsidR="0025017A" w:rsidRPr="00FA4263">
              <w:rPr>
                <w:color w:val="939393"/>
              </w:rPr>
              <w:t>Matted Flax-lily Nursery Audit - 2024</w:t>
            </w:r>
            <w:r w:rsidRPr="00FA4263">
              <w:rPr>
                <w:color w:val="939393"/>
              </w:rPr>
              <w:fldChar w:fldCharType="end"/>
            </w:r>
          </w:p>
        </w:tc>
      </w:tr>
      <w:tr w:rsidR="00991D0F" w:rsidRPr="004E6E81" w14:paraId="73A06EA5" w14:textId="77777777" w:rsidTr="004E6E81">
        <w:trPr>
          <w:cantSplit/>
          <w:trHeight w:hRule="exact" w:val="822"/>
        </w:trPr>
        <w:tc>
          <w:tcPr>
            <w:tcW w:w="9078" w:type="dxa"/>
            <w:tcMar>
              <w:top w:w="425" w:type="dxa"/>
            </w:tcMar>
            <w:vAlign w:val="bottom"/>
          </w:tcPr>
          <w:p w14:paraId="4D7DF157" w14:textId="0F5C4A99" w:rsidR="00991D0F" w:rsidRPr="00FA4263" w:rsidRDefault="00991D0F" w:rsidP="004E6E81">
            <w:pPr>
              <w:pStyle w:val="CoverSubtitle"/>
              <w:rPr>
                <w:color w:val="747474"/>
              </w:rPr>
            </w:pPr>
            <w:r w:rsidRPr="00FA4263">
              <w:rPr>
                <w:color w:val="747474"/>
              </w:rPr>
              <w:fldChar w:fldCharType="begin"/>
            </w:r>
            <w:r w:rsidRPr="00FA4263">
              <w:rPr>
                <w:color w:val="747474"/>
              </w:rPr>
              <w:instrText xml:space="preserve"> DOCPROPERTY "Report Subtitle" </w:instrText>
            </w:r>
            <w:r w:rsidRPr="00FA4263">
              <w:rPr>
                <w:color w:val="747474"/>
              </w:rPr>
              <w:fldChar w:fldCharType="end"/>
            </w:r>
          </w:p>
        </w:tc>
      </w:tr>
      <w:tr w:rsidR="00991D0F" w:rsidRPr="004E6E81" w14:paraId="604DE42F" w14:textId="77777777" w:rsidTr="004E6E81">
        <w:trPr>
          <w:cantSplit/>
        </w:trPr>
        <w:tc>
          <w:tcPr>
            <w:tcW w:w="9078" w:type="dxa"/>
            <w:tcMar>
              <w:top w:w="425" w:type="dxa"/>
            </w:tcMar>
            <w:vAlign w:val="bottom"/>
          </w:tcPr>
          <w:p w14:paraId="6CC19A30" w14:textId="7CE12655" w:rsidR="00991D0F" w:rsidRPr="00FA4263" w:rsidRDefault="00991D0F" w:rsidP="004E6E81">
            <w:pPr>
              <w:pStyle w:val="CoverDate"/>
              <w:rPr>
                <w:color w:val="505050"/>
              </w:rPr>
            </w:pPr>
            <w:r w:rsidRPr="00FA4263">
              <w:rPr>
                <w:color w:val="505050"/>
              </w:rPr>
              <w:fldChar w:fldCharType="begin"/>
            </w:r>
            <w:r w:rsidRPr="00FA4263">
              <w:rPr>
                <w:color w:val="505050"/>
              </w:rPr>
              <w:instrText xml:space="preserve"> DOCPROPERTY "Report Date" </w:instrText>
            </w:r>
            <w:r w:rsidRPr="00FA4263">
              <w:rPr>
                <w:color w:val="505050"/>
              </w:rPr>
              <w:fldChar w:fldCharType="separate"/>
            </w:r>
            <w:r w:rsidR="0025017A" w:rsidRPr="00FA4263">
              <w:rPr>
                <w:color w:val="505050"/>
              </w:rPr>
              <w:t>09-May-2024</w:t>
            </w:r>
            <w:r w:rsidRPr="00FA4263">
              <w:rPr>
                <w:color w:val="505050"/>
              </w:rPr>
              <w:fldChar w:fldCharType="end"/>
            </w:r>
            <w:r w:rsidRPr="00FA4263">
              <w:rPr>
                <w:color w:val="505050"/>
              </w:rPr>
              <w:fldChar w:fldCharType="begin"/>
            </w:r>
            <w:r w:rsidRPr="00FA4263">
              <w:rPr>
                <w:color w:val="505050"/>
              </w:rPr>
              <w:instrText xml:space="preserve"> IF </w:instrText>
            </w:r>
            <w:r w:rsidRPr="00FA4263">
              <w:rPr>
                <w:color w:val="505050"/>
              </w:rPr>
              <w:fldChar w:fldCharType="begin"/>
            </w:r>
            <w:r w:rsidRPr="00FA4263">
              <w:rPr>
                <w:color w:val="505050"/>
              </w:rPr>
              <w:instrText xml:space="preserve"> DOCPROPERTY "Project Name" </w:instrText>
            </w:r>
            <w:r w:rsidRPr="00FA4263">
              <w:rPr>
                <w:color w:val="505050"/>
              </w:rPr>
              <w:fldChar w:fldCharType="end"/>
            </w:r>
            <w:r w:rsidRPr="00FA4263">
              <w:rPr>
                <w:color w:val="505050"/>
              </w:rPr>
              <w:instrText xml:space="preserve"> &lt;&gt; "" "</w:instrText>
            </w:r>
          </w:p>
          <w:p w14:paraId="26FCB8C7" w14:textId="7CFC44DC" w:rsidR="00991D0F" w:rsidRPr="00FA4263" w:rsidRDefault="00991D0F" w:rsidP="004E6E81">
            <w:pPr>
              <w:pStyle w:val="CoverDate"/>
              <w:rPr>
                <w:color w:val="505050"/>
              </w:rPr>
            </w:pPr>
            <w:r w:rsidRPr="00FA4263">
              <w:rPr>
                <w:color w:val="505050"/>
              </w:rPr>
              <w:fldChar w:fldCharType="begin"/>
            </w:r>
            <w:r w:rsidRPr="00FA4263">
              <w:rPr>
                <w:color w:val="505050"/>
              </w:rPr>
              <w:instrText xml:space="preserve"> DOCPROPERTY "Project Name" </w:instrText>
            </w:r>
            <w:r w:rsidRPr="00FA4263">
              <w:rPr>
                <w:color w:val="505050"/>
              </w:rPr>
              <w:fldChar w:fldCharType="separate"/>
            </w:r>
            <w:r w:rsidRPr="00FA4263">
              <w:rPr>
                <w:color w:val="505050"/>
              </w:rPr>
              <w:instrText>Project Name</w:instrText>
            </w:r>
            <w:r w:rsidRPr="00FA4263">
              <w:rPr>
                <w:color w:val="505050"/>
              </w:rPr>
              <w:fldChar w:fldCharType="end"/>
            </w:r>
            <w:r w:rsidRPr="00FA4263">
              <w:rPr>
                <w:color w:val="505050"/>
              </w:rPr>
              <w:instrText xml:space="preserve">" </w:instrText>
            </w:r>
            <w:r w:rsidRPr="00FA4263">
              <w:rPr>
                <w:color w:val="505050"/>
              </w:rPr>
              <w:fldChar w:fldCharType="end"/>
            </w:r>
            <w:r w:rsidRPr="00FA4263">
              <w:rPr>
                <w:color w:val="505050"/>
              </w:rPr>
              <w:fldChar w:fldCharType="begin"/>
            </w:r>
            <w:r w:rsidRPr="00FA4263">
              <w:rPr>
                <w:color w:val="505050"/>
              </w:rPr>
              <w:instrText xml:space="preserve"> IF </w:instrText>
            </w:r>
            <w:r w:rsidRPr="00FA4263">
              <w:rPr>
                <w:color w:val="505050"/>
              </w:rPr>
              <w:fldChar w:fldCharType="begin"/>
            </w:r>
            <w:r w:rsidRPr="00FA4263">
              <w:rPr>
                <w:color w:val="505050"/>
              </w:rPr>
              <w:instrText xml:space="preserve"> DOCPROPERTY "Document No" </w:instrText>
            </w:r>
            <w:r w:rsidRPr="00FA4263">
              <w:rPr>
                <w:color w:val="505050"/>
              </w:rPr>
              <w:fldChar w:fldCharType="end"/>
            </w:r>
            <w:r w:rsidRPr="00FA4263">
              <w:rPr>
                <w:color w:val="505050"/>
              </w:rPr>
              <w:instrText xml:space="preserve"> &lt;&gt; "" "</w:instrText>
            </w:r>
          </w:p>
          <w:p w14:paraId="463C8B16" w14:textId="2786CB16" w:rsidR="00991D0F" w:rsidRPr="00FA4263" w:rsidRDefault="00991D0F" w:rsidP="004E6E81">
            <w:pPr>
              <w:pStyle w:val="CoverDate"/>
              <w:rPr>
                <w:color w:val="505050"/>
              </w:rPr>
            </w:pPr>
            <w:r w:rsidRPr="00FA4263">
              <w:rPr>
                <w:color w:val="505050"/>
              </w:rPr>
              <w:instrText xml:space="preserve">Doc No. </w:instrText>
            </w:r>
            <w:r w:rsidRPr="00FA4263">
              <w:rPr>
                <w:color w:val="505050"/>
              </w:rPr>
              <w:fldChar w:fldCharType="begin"/>
            </w:r>
            <w:r w:rsidRPr="00FA4263">
              <w:rPr>
                <w:color w:val="505050"/>
              </w:rPr>
              <w:instrText xml:space="preserve"> DOCPROPERTY "Document No" </w:instrText>
            </w:r>
            <w:r w:rsidRPr="00FA4263">
              <w:rPr>
                <w:color w:val="505050"/>
              </w:rPr>
              <w:fldChar w:fldCharType="separate"/>
            </w:r>
            <w:r w:rsidRPr="00FA4263">
              <w:rPr>
                <w:color w:val="505050"/>
              </w:rPr>
              <w:instrText>Document No</w:instrText>
            </w:r>
            <w:r w:rsidRPr="00FA4263">
              <w:rPr>
                <w:color w:val="505050"/>
              </w:rPr>
              <w:fldChar w:fldCharType="end"/>
            </w:r>
            <w:r w:rsidRPr="00FA4263">
              <w:rPr>
                <w:color w:val="505050"/>
              </w:rPr>
              <w:instrText>"</w:instrText>
            </w:r>
            <w:r w:rsidRPr="00FA4263">
              <w:rPr>
                <w:color w:val="505050"/>
              </w:rPr>
              <w:fldChar w:fldCharType="end"/>
            </w:r>
            <w:r w:rsidRPr="00FA4263">
              <w:rPr>
                <w:color w:val="505050"/>
              </w:rPr>
              <w:fldChar w:fldCharType="begin"/>
            </w:r>
            <w:r w:rsidRPr="00FA4263">
              <w:rPr>
                <w:color w:val="505050"/>
              </w:rPr>
              <w:instrText xml:space="preserve"> IF </w:instrText>
            </w:r>
            <w:r w:rsidRPr="00FA4263">
              <w:rPr>
                <w:color w:val="505050"/>
              </w:rPr>
              <w:fldChar w:fldCharType="begin"/>
            </w:r>
            <w:r w:rsidRPr="00FA4263">
              <w:rPr>
                <w:color w:val="505050"/>
              </w:rPr>
              <w:instrText xml:space="preserve"> DOCPROPERTY "CinC" </w:instrText>
            </w:r>
            <w:r w:rsidRPr="00FA4263">
              <w:rPr>
                <w:color w:val="505050"/>
              </w:rPr>
              <w:fldChar w:fldCharType="end"/>
            </w:r>
            <w:r w:rsidRPr="00FA4263">
              <w:rPr>
                <w:color w:val="505050"/>
              </w:rPr>
              <w:instrText xml:space="preserve"> &lt;&gt; "" "</w:instrText>
            </w:r>
          </w:p>
          <w:p w14:paraId="61C1BBC8" w14:textId="7929D7CA" w:rsidR="00991D0F" w:rsidRPr="00FA4263" w:rsidRDefault="00991D0F" w:rsidP="004E6E81">
            <w:pPr>
              <w:pStyle w:val="CoverDate"/>
              <w:rPr>
                <w:color w:val="505050"/>
              </w:rPr>
            </w:pPr>
            <w:r w:rsidRPr="00FA4263">
              <w:rPr>
                <w:b/>
                <w:bCs/>
                <w:color w:val="505050"/>
              </w:rPr>
              <w:fldChar w:fldCharType="begin"/>
            </w:r>
            <w:r w:rsidRPr="00FA4263">
              <w:rPr>
                <w:b/>
                <w:bCs/>
                <w:color w:val="505050"/>
              </w:rPr>
              <w:instrText xml:space="preserve"> DOCPROPERTY "CinC" </w:instrText>
            </w:r>
            <w:r w:rsidRPr="00FA4263">
              <w:rPr>
                <w:b/>
                <w:bCs/>
                <w:color w:val="505050"/>
              </w:rPr>
              <w:fldChar w:fldCharType="separate"/>
            </w:r>
            <w:r w:rsidRPr="00FA4263">
              <w:rPr>
                <w:b/>
                <w:bCs/>
                <w:color w:val="505050"/>
              </w:rPr>
              <w:instrText>Commercial-in-Confidence</w:instrText>
            </w:r>
            <w:r w:rsidRPr="00FA4263">
              <w:rPr>
                <w:b/>
                <w:bCs/>
                <w:color w:val="505050"/>
              </w:rPr>
              <w:fldChar w:fldCharType="end"/>
            </w:r>
            <w:r w:rsidRPr="00FA4263">
              <w:rPr>
                <w:color w:val="505050"/>
              </w:rPr>
              <w:instrText xml:space="preserve">" </w:instrText>
            </w:r>
            <w:r w:rsidRPr="00FA4263">
              <w:rPr>
                <w:color w:val="505050"/>
              </w:rPr>
              <w:fldChar w:fldCharType="end"/>
            </w:r>
          </w:p>
        </w:tc>
      </w:tr>
    </w:tbl>
    <w:p w14:paraId="2737DAEF" w14:textId="39901EB5" w:rsidR="00991D0F" w:rsidRPr="004E6E81" w:rsidRDefault="00E93E4D" w:rsidP="00991D0F">
      <w:pPr>
        <w:pStyle w:val="NoSpacing"/>
      </w:pPr>
      <w:bookmarkStart w:id="0" w:name="_Hlk71389995"/>
      <w:r w:rsidRPr="004E6E81">
        <w:rPr>
          <w:noProof/>
        </w:rPr>
        <mc:AlternateContent>
          <mc:Choice Requires="wps">
            <w:drawing>
              <wp:anchor distT="0" distB="0" distL="114300" distR="114300" simplePos="0" relativeHeight="251662336" behindDoc="0" locked="0" layoutInCell="0" allowOverlap="1" wp14:anchorId="68F6DE2B" wp14:editId="61B5FE59">
                <wp:simplePos x="0" y="0"/>
                <wp:positionH relativeFrom="page">
                  <wp:posOffset>6207125</wp:posOffset>
                </wp:positionH>
                <wp:positionV relativeFrom="page">
                  <wp:posOffset>345440</wp:posOffset>
                </wp:positionV>
                <wp:extent cx="1008000" cy="216000"/>
                <wp:effectExtent l="0" t="0" r="1905" b="0"/>
                <wp:wrapNone/>
                <wp:docPr id="10" name="Rectangle 9" descr="A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8000" cy="216000"/>
                        </a:xfrm>
                        <a:prstGeom prst="rect">
                          <a:avLst/>
                        </a:prstGeom>
                        <a:blipFill>
                          <a:blip r:embed="rId11"/>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D707C" w14:textId="77777777" w:rsidR="003C4E9F" w:rsidRDefault="003C4E9F" w:rsidP="003C4E9F">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6DE2B" id="Rectangle 9" o:spid="_x0000_s1026" alt="AECOM" style="position:absolute;margin-left:488.75pt;margin-top:27.2pt;width:79.35pt;height: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" o:allowincell="f" stroked="f">
                <v:fill r:id="rId12" o:title="AECOM" recolor="t" rotate="t" type="frame"/>
                <o:lock v:ext="edit" aspectratio="t"/>
                <v:textbox inset="0,0,0,0">
                  <w:txbxContent>
                    <w:p w14:paraId="659D707C" w14:textId="77777777" w:rsidR="003C4E9F" w:rsidRDefault="003C4E9F" w:rsidP="003C4E9F">
                      <w:pPr>
                        <w:jc w:val="right"/>
                      </w:pPr>
                    </w:p>
                  </w:txbxContent>
                </v:textbox>
                <w10:wrap anchorx="page" anchory="page"/>
              </v:rect>
            </w:pict>
          </mc:Fallback>
        </mc:AlternateContent>
      </w:r>
      <w:r w:rsidRPr="004E6E81">
        <w:rPr>
          <w:noProof/>
        </w:rPr>
        <w:drawing>
          <wp:anchor distT="0" distB="0" distL="114300" distR="114300" simplePos="0" relativeHeight="251660288" behindDoc="1" locked="0" layoutInCell="0" allowOverlap="1" wp14:anchorId="1F1151F8" wp14:editId="4119D0A1">
            <wp:simplePos x="0" y="0"/>
            <wp:positionH relativeFrom="page">
              <wp:posOffset>0</wp:posOffset>
            </wp:positionH>
            <wp:positionV relativeFrom="page">
              <wp:posOffset>0</wp:posOffset>
            </wp:positionV>
            <wp:extent cx="7560945" cy="10695079"/>
            <wp:effectExtent l="0" t="0" r="1905" b="0"/>
            <wp:wrapNone/>
            <wp:docPr id="25" name="Picture 2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ver"/>
                    <pic:cNvPicPr/>
                  </pic:nvPicPr>
                  <pic:blipFill>
                    <a:blip r:embed="rId13">
                      <a:extLst>
                        <a:ext uri="{28A0092B-C50C-407E-A947-70E740481C1C}">
                          <a14:useLocalDpi xmlns:a14="http://schemas.microsoft.com/office/drawing/2010/main" val="0"/>
                        </a:ext>
                      </a:extLst>
                    </a:blip>
                    <a:stretch>
                      <a:fillRect/>
                    </a:stretch>
                  </pic:blipFill>
                  <pic:spPr>
                    <a:xfrm>
                      <a:off x="0" y="0"/>
                      <a:ext cx="7560945" cy="10695079"/>
                    </a:xfrm>
                    <a:prstGeom prst="rect">
                      <a:avLst/>
                    </a:prstGeom>
                  </pic:spPr>
                </pic:pic>
              </a:graphicData>
            </a:graphic>
            <wp14:sizeRelH relativeFrom="margin">
              <wp14:pctWidth>0</wp14:pctWidth>
            </wp14:sizeRelH>
            <wp14:sizeRelV relativeFrom="margin">
              <wp14:pctHeight>0</wp14:pctHeight>
            </wp14:sizeRelV>
          </wp:anchor>
        </w:drawing>
      </w:r>
      <w:r w:rsidR="00991D0F" w:rsidRPr="004E6E81">
        <w:rPr>
          <w:noProof/>
        </w:rPr>
        <mc:AlternateContent>
          <mc:Choice Requires="wps">
            <w:drawing>
              <wp:anchor distT="0" distB="0" distL="114300" distR="114300" simplePos="0" relativeHeight="251659264" behindDoc="0" locked="1" layoutInCell="1" allowOverlap="1" wp14:anchorId="24D6BFF8" wp14:editId="5D8F48F6">
                <wp:simplePos x="0" y="0"/>
                <wp:positionH relativeFrom="margin">
                  <wp:align>left</wp:align>
                </wp:positionH>
                <wp:positionV relativeFrom="page">
                  <wp:posOffset>345440</wp:posOffset>
                </wp:positionV>
                <wp:extent cx="3923665" cy="900000"/>
                <wp:effectExtent l="0" t="0" r="635" b="14605"/>
                <wp:wrapNone/>
                <wp:docPr id="11" name="Client"/>
                <wp:cNvGraphicFramePr/>
                <a:graphic xmlns:a="http://schemas.openxmlformats.org/drawingml/2006/main">
                  <a:graphicData uri="http://schemas.microsoft.com/office/word/2010/wordprocessingShape">
                    <wps:wsp>
                      <wps:cNvSpPr txBox="1"/>
                      <wps:spPr>
                        <a:xfrm>
                          <a:off x="0" y="0"/>
                          <a:ext cx="3923665"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439F1" w14:textId="77777777" w:rsidR="003C4E9F" w:rsidRPr="00D8429C" w:rsidRDefault="003C4E9F" w:rsidP="00991D0F">
                            <w:pPr>
                              <w:pStyle w:val="CoverPreparedFor"/>
                            </w:pPr>
                            <w:r w:rsidRPr="00D8429C">
                              <w:t>Prepared for</w:t>
                            </w:r>
                          </w:p>
                          <w:p w14:paraId="654F8546" w14:textId="51CF6126" w:rsidR="003C4E9F" w:rsidRDefault="003C4E9F" w:rsidP="00991D0F">
                            <w:pPr>
                              <w:pStyle w:val="CoverPreparedFor"/>
                            </w:pPr>
                            <w:r>
                              <w:fldChar w:fldCharType="begin"/>
                            </w:r>
                            <w:r>
                              <w:instrText xml:space="preserve"> DOCPROPERTY "Client Name" </w:instrText>
                            </w:r>
                            <w:r>
                              <w:fldChar w:fldCharType="separate"/>
                            </w:r>
                            <w:r w:rsidR="0025017A">
                              <w:t>Department of Transport</w:t>
                            </w:r>
                            <w:r>
                              <w:fldChar w:fldCharType="end"/>
                            </w:r>
                          </w:p>
                          <w:p w14:paraId="36B8CD82" w14:textId="7945D1DE" w:rsidR="003C4E9F" w:rsidRDefault="003C4E9F" w:rsidP="00991D0F">
                            <w:pPr>
                              <w:pStyle w:val="CoverPreparedFor"/>
                            </w:pPr>
                            <w:r>
                              <w:fldChar w:fldCharType="begin"/>
                            </w:r>
                            <w:r>
                              <w:instrText xml:space="preserve"> DOCPROPERTY "Prefix" </w:instrText>
                            </w:r>
                            <w:r>
                              <w:fldChar w:fldCharType="separate"/>
                            </w:r>
                            <w:r w:rsidR="0025017A">
                              <w:t>ABN</w:t>
                            </w:r>
                            <w:r>
                              <w:fldChar w:fldCharType="end"/>
                            </w:r>
                            <w:r w:rsidRPr="00D8429C">
                              <w:t xml:space="preserve">: </w:t>
                            </w:r>
                            <w:r>
                              <w:fldChar w:fldCharType="begin"/>
                            </w:r>
                            <w:r>
                              <w:instrText xml:space="preserve"> DOCPROPERTY "Client Ref" </w:instrText>
                            </w:r>
                            <w:r>
                              <w:fldChar w:fldCharType="separate"/>
                            </w:r>
                            <w:r w:rsidR="0025017A">
                              <w:t>69981208782</w:t>
                            </w:r>
                            <w:r>
                              <w:fldChar w:fldCharType="end"/>
                            </w:r>
                            <w:r w:rsidRPr="00921498">
                              <w:fldChar w:fldCharType="begin"/>
                            </w:r>
                            <w:r w:rsidRPr="00921498">
                              <w:instrText xml:space="preserve"> IF </w:instrText>
                            </w:r>
                            <w:r>
                              <w:fldChar w:fldCharType="begin"/>
                            </w:r>
                            <w:r>
                              <w:instrText xml:space="preserve"> DOCPROPERTY "DraftStamp" </w:instrText>
                            </w:r>
                            <w:r>
                              <w:fldChar w:fldCharType="separate"/>
                            </w:r>
                            <w:r w:rsidR="0025017A">
                              <w:instrText>False</w:instrText>
                            </w:r>
                            <w:r>
                              <w:fldChar w:fldCharType="end"/>
                            </w:r>
                            <w:r w:rsidRPr="00921498">
                              <w:instrText xml:space="preserve"> = "True" "</w:instrText>
                            </w:r>
                          </w:p>
                          <w:p w14:paraId="6AB0D076" w14:textId="77777777" w:rsidR="003C4E9F" w:rsidRDefault="003C4E9F" w:rsidP="00991D0F">
                            <w:pPr>
                              <w:pStyle w:val="CoverPreparedFor"/>
                            </w:pPr>
                          </w:p>
                          <w:p w14:paraId="1A2B906C" w14:textId="0BADE476" w:rsidR="003C4E9F" w:rsidRPr="00921498" w:rsidRDefault="003C4E9F" w:rsidP="00991D0F">
                            <w:pPr>
                              <w:pStyle w:val="CoverPreparedFor"/>
                            </w:pPr>
                            <w:r w:rsidRPr="00921498">
                              <w:rPr>
                                <w:b/>
                                <w:bCs/>
                                <w:sz w:val="24"/>
                                <w:szCs w:val="24"/>
                              </w:rPr>
                              <w:instrText>DRAFT</w:instrText>
                            </w:r>
                            <w:r w:rsidRPr="00921498">
                              <w:instrText xml:space="preserve">" </w:instrText>
                            </w:r>
                            <w:r w:rsidRPr="0092149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6BFF8" id="_x0000_t202" coordsize="21600,21600" o:spt="202" path="m,l,21600r21600,l21600,xe">
                <v:stroke joinstyle="miter"/>
                <v:path gradientshapeok="t" o:connecttype="rect"/>
              </v:shapetype>
              <v:shape id="Client" o:spid="_x0000_s1027" type="#_x0000_t202" style="position:absolute;margin-left:0;margin-top:27.2pt;width:308.95pt;height:70.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" filled="f" stroked="f" strokeweight=".5pt">
                <v:textbox inset="0,0,0,0">
                  <w:txbxContent>
                    <w:p w14:paraId="06A439F1" w14:textId="77777777" w:rsidR="003C4E9F" w:rsidRPr="00D8429C" w:rsidRDefault="003C4E9F" w:rsidP="00991D0F">
                      <w:pPr>
                        <w:pStyle w:val="CoverPreparedFor"/>
                      </w:pPr>
                      <w:r w:rsidRPr="00D8429C">
                        <w:t>Prepared for</w:t>
                      </w:r>
                    </w:p>
                    <w:p w14:paraId="654F8546" w14:textId="51CF6126" w:rsidR="003C4E9F" w:rsidRDefault="003C4E9F" w:rsidP="00991D0F">
                      <w:pPr>
                        <w:pStyle w:val="CoverPreparedFor"/>
                      </w:pPr>
                      <w:r>
                        <w:fldChar w:fldCharType="begin"/>
                      </w:r>
                      <w:r>
                        <w:instrText xml:space="preserve"> DOCPROPERTY "Client Name" </w:instrText>
                      </w:r>
                      <w:r>
                        <w:fldChar w:fldCharType="separate"/>
                      </w:r>
                      <w:r w:rsidR="0025017A">
                        <w:t>Department of Transport</w:t>
                      </w:r>
                      <w:r>
                        <w:fldChar w:fldCharType="end"/>
                      </w:r>
                    </w:p>
                    <w:p w14:paraId="36B8CD82" w14:textId="7945D1DE" w:rsidR="003C4E9F" w:rsidRDefault="003C4E9F" w:rsidP="00991D0F">
                      <w:pPr>
                        <w:pStyle w:val="CoverPreparedFor"/>
                      </w:pPr>
                      <w:r>
                        <w:fldChar w:fldCharType="begin"/>
                      </w:r>
                      <w:r>
                        <w:instrText xml:space="preserve"> DOCPROPERTY "Prefix" </w:instrText>
                      </w:r>
                      <w:r>
                        <w:fldChar w:fldCharType="separate"/>
                      </w:r>
                      <w:r w:rsidR="0025017A">
                        <w:t>ABN</w:t>
                      </w:r>
                      <w:r>
                        <w:fldChar w:fldCharType="end"/>
                      </w:r>
                      <w:r w:rsidRPr="00D8429C">
                        <w:t xml:space="preserve">: </w:t>
                      </w:r>
                      <w:r>
                        <w:fldChar w:fldCharType="begin"/>
                      </w:r>
                      <w:r>
                        <w:instrText xml:space="preserve"> DOCPROPERTY "Client Ref" </w:instrText>
                      </w:r>
                      <w:r>
                        <w:fldChar w:fldCharType="separate"/>
                      </w:r>
                      <w:r w:rsidR="0025017A">
                        <w:t>69981208782</w:t>
                      </w:r>
                      <w:r>
                        <w:fldChar w:fldCharType="end"/>
                      </w:r>
                      <w:r w:rsidRPr="00921498">
                        <w:fldChar w:fldCharType="begin"/>
                      </w:r>
                      <w:r w:rsidRPr="00921498">
                        <w:instrText xml:space="preserve"> IF </w:instrText>
                      </w:r>
                      <w:r>
                        <w:fldChar w:fldCharType="begin"/>
                      </w:r>
                      <w:r>
                        <w:instrText xml:space="preserve"> DOCPROPERTY "DraftStamp" </w:instrText>
                      </w:r>
                      <w:r>
                        <w:fldChar w:fldCharType="separate"/>
                      </w:r>
                      <w:r w:rsidR="0025017A">
                        <w:instrText>False</w:instrText>
                      </w:r>
                      <w:r>
                        <w:fldChar w:fldCharType="end"/>
                      </w:r>
                      <w:r w:rsidRPr="00921498">
                        <w:instrText xml:space="preserve"> = "True" "</w:instrText>
                      </w:r>
                    </w:p>
                    <w:p w14:paraId="6AB0D076" w14:textId="77777777" w:rsidR="003C4E9F" w:rsidRDefault="003C4E9F" w:rsidP="00991D0F">
                      <w:pPr>
                        <w:pStyle w:val="CoverPreparedFor"/>
                      </w:pPr>
                    </w:p>
                    <w:p w14:paraId="1A2B906C" w14:textId="0BADE476" w:rsidR="003C4E9F" w:rsidRPr="00921498" w:rsidRDefault="003C4E9F" w:rsidP="00991D0F">
                      <w:pPr>
                        <w:pStyle w:val="CoverPreparedFor"/>
                      </w:pPr>
                      <w:r w:rsidRPr="00921498">
                        <w:rPr>
                          <w:b/>
                          <w:bCs/>
                          <w:sz w:val="24"/>
                          <w:szCs w:val="24"/>
                        </w:rPr>
                        <w:instrText>DRAFT</w:instrText>
                      </w:r>
                      <w:r w:rsidRPr="00921498">
                        <w:instrText xml:space="preserve">" </w:instrText>
                      </w:r>
                      <w:r w:rsidRPr="00921498">
                        <w:fldChar w:fldCharType="end"/>
                      </w:r>
                    </w:p>
                  </w:txbxContent>
                </v:textbox>
                <w10:wrap anchorx="margin" anchory="page"/>
                <w10:anchorlock/>
              </v:shape>
            </w:pict>
          </mc:Fallback>
        </mc:AlternateContent>
      </w:r>
    </w:p>
    <w:bookmarkEnd w:id="0"/>
    <w:p w14:paraId="0C741460" w14:textId="77777777" w:rsidR="001215C4" w:rsidRPr="004E6E81" w:rsidRDefault="001215C4" w:rsidP="0076450A">
      <w:pPr>
        <w:rPr>
          <w:highlight w:val="lightGray"/>
        </w:rPr>
      </w:pPr>
    </w:p>
    <w:p w14:paraId="5C3E5CBF" w14:textId="77777777" w:rsidR="00C27DDE" w:rsidRPr="004E6E81" w:rsidRDefault="00C27DDE" w:rsidP="0076450A">
      <w:pPr>
        <w:sectPr w:rsidR="00C27DDE" w:rsidRPr="004E6E81" w:rsidSect="00991D0F">
          <w:footerReference w:type="default" r:id="rId14"/>
          <w:headerReference w:type="first" r:id="rId15"/>
          <w:footerReference w:type="first" r:id="rId16"/>
          <w:pgSz w:w="11907" w:h="16839" w:code="9"/>
          <w:pgMar w:top="2364" w:right="1417" w:bottom="981" w:left="1304" w:header="675" w:footer="357" w:gutter="0"/>
          <w:pgNumType w:start="1"/>
          <w:cols w:space="720"/>
          <w:docGrid w:linePitch="272"/>
        </w:sectPr>
      </w:pPr>
    </w:p>
    <w:p w14:paraId="5F78FC3A" w14:textId="55B98023" w:rsidR="00C27DDE" w:rsidRPr="004E6E81" w:rsidRDefault="003F471D">
      <w:pPr>
        <w:pStyle w:val="NoTOC"/>
      </w:pPr>
      <w:r w:rsidRPr="004E6E81">
        <w:lastRenderedPageBreak/>
        <w:fldChar w:fldCharType="begin"/>
      </w:r>
      <w:r w:rsidRPr="004E6E81">
        <w:instrText xml:space="preserve"> DOCPROPERTY "Report Title" </w:instrText>
      </w:r>
      <w:r w:rsidRPr="004E6E81">
        <w:fldChar w:fldCharType="separate"/>
      </w:r>
      <w:r w:rsidR="0025017A">
        <w:t>Matted Flax-lily Nursery Audit - 2024</w:t>
      </w:r>
      <w:r w:rsidRPr="004E6E81">
        <w:fldChar w:fldCharType="end"/>
      </w:r>
    </w:p>
    <w:p w14:paraId="3F712C0A" w14:textId="62677163" w:rsidR="00E31EF6" w:rsidRPr="004E6E81" w:rsidRDefault="00D92CCC" w:rsidP="00E31EF6">
      <w:r w:rsidRPr="004E6E81">
        <w:fldChar w:fldCharType="begin"/>
      </w:r>
      <w:r w:rsidR="00E31EF6" w:rsidRPr="004E6E81">
        <w:instrText xml:space="preserve"> DOCPROPERTY "Report Subtitle" </w:instrText>
      </w:r>
      <w:r w:rsidRPr="004E6E81">
        <w:fldChar w:fldCharType="end"/>
      </w:r>
    </w:p>
    <w:p w14:paraId="73B355D8" w14:textId="77777777" w:rsidR="00E238F6" w:rsidRPr="004E6E81" w:rsidRDefault="00E238F6" w:rsidP="00E238F6">
      <w:pPr>
        <w:pStyle w:val="Spacer"/>
      </w:pPr>
    </w:p>
    <w:p w14:paraId="41F133FC" w14:textId="77777777" w:rsidR="00C27DDE" w:rsidRPr="004E6E81" w:rsidRDefault="00C27DDE"/>
    <w:p w14:paraId="5D640F68" w14:textId="0165D62D" w:rsidR="005B0258" w:rsidRPr="004E6E81" w:rsidRDefault="003D1D3F" w:rsidP="0032518C">
      <w:pPr>
        <w:tabs>
          <w:tab w:val="left" w:pos="624"/>
        </w:tabs>
      </w:pPr>
      <w:r w:rsidRPr="004E6E81">
        <w:t>Client:</w:t>
      </w:r>
      <w:r w:rsidRPr="004E6E81">
        <w:tab/>
      </w:r>
      <w:r w:rsidR="003F471D" w:rsidRPr="004E6E81">
        <w:fldChar w:fldCharType="begin"/>
      </w:r>
      <w:r w:rsidR="003F471D" w:rsidRPr="004E6E81">
        <w:instrText xml:space="preserve"> DOCPROPERTY "Client Name" </w:instrText>
      </w:r>
      <w:r w:rsidR="003F471D" w:rsidRPr="004E6E81">
        <w:fldChar w:fldCharType="separate"/>
      </w:r>
      <w:r w:rsidR="0025017A">
        <w:t>Department of Transport</w:t>
      </w:r>
      <w:r w:rsidR="003F471D" w:rsidRPr="004E6E81">
        <w:fldChar w:fldCharType="end"/>
      </w:r>
    </w:p>
    <w:p w14:paraId="62AFDFD9" w14:textId="5151A258" w:rsidR="00B163F0" w:rsidRPr="004E6E81" w:rsidRDefault="003F471D" w:rsidP="0032518C">
      <w:pPr>
        <w:pStyle w:val="CopyRight"/>
        <w:tabs>
          <w:tab w:val="left" w:pos="624"/>
        </w:tabs>
        <w:ind w:left="624"/>
      </w:pPr>
      <w:r w:rsidRPr="004E6E81">
        <w:fldChar w:fldCharType="begin"/>
      </w:r>
      <w:r w:rsidRPr="004E6E81">
        <w:instrText xml:space="preserve"> DOCPROPERTY "Prefix" </w:instrText>
      </w:r>
      <w:r w:rsidRPr="004E6E81">
        <w:fldChar w:fldCharType="separate"/>
      </w:r>
      <w:r w:rsidR="0025017A">
        <w:t>ABN</w:t>
      </w:r>
      <w:r w:rsidRPr="004E6E81">
        <w:fldChar w:fldCharType="end"/>
      </w:r>
      <w:r w:rsidR="00155DCE" w:rsidRPr="004E6E81">
        <w:t xml:space="preserve">: </w:t>
      </w:r>
      <w:r w:rsidRPr="004E6E81">
        <w:fldChar w:fldCharType="begin"/>
      </w:r>
      <w:r w:rsidRPr="004E6E81">
        <w:instrText xml:space="preserve"> DOCPROPERTY "Client Ref" </w:instrText>
      </w:r>
      <w:r w:rsidRPr="004E6E81">
        <w:fldChar w:fldCharType="separate"/>
      </w:r>
      <w:r w:rsidR="0025017A">
        <w:t>69981208782</w:t>
      </w:r>
      <w:r w:rsidRPr="004E6E81">
        <w:fldChar w:fldCharType="end"/>
      </w:r>
    </w:p>
    <w:p w14:paraId="102B6439" w14:textId="77777777" w:rsidR="00B84512" w:rsidRPr="004E6E81" w:rsidRDefault="00B84512" w:rsidP="00B84512">
      <w:pPr>
        <w:pStyle w:val="Spacer"/>
      </w:pPr>
    </w:p>
    <w:p w14:paraId="6BB090C2" w14:textId="77777777" w:rsidR="00C27DDE" w:rsidRPr="004E6E81" w:rsidRDefault="00C27DDE" w:rsidP="005B0258">
      <w:r w:rsidRPr="004E6E81">
        <w:t>Prepared by</w:t>
      </w:r>
    </w:p>
    <w:bookmarkStart w:id="1" w:name="StationeryBlock"/>
    <w:p w14:paraId="17B6C8B1" w14:textId="683FF53D" w:rsidR="00E3022E" w:rsidRPr="004E6E81" w:rsidRDefault="00E3022E" w:rsidP="00E3022E">
      <w:pPr>
        <w:pStyle w:val="AddressBlock"/>
        <w:rPr>
          <w:noProof w:val="0"/>
        </w:rPr>
      </w:pPr>
      <w:r w:rsidRPr="004E6E81">
        <w:rPr>
          <w:b/>
          <w:noProof w:val="0"/>
        </w:rPr>
        <w:fldChar w:fldCharType="begin"/>
      </w:r>
      <w:r w:rsidRPr="004E6E81">
        <w:rPr>
          <w:b/>
          <w:noProof w:val="0"/>
        </w:rPr>
        <w:instrText xml:space="preserve"> DOCPROPERTY "Address Block-Name" </w:instrText>
      </w:r>
      <w:r w:rsidRPr="004E6E81">
        <w:rPr>
          <w:b/>
          <w:noProof w:val="0"/>
        </w:rPr>
        <w:fldChar w:fldCharType="separate"/>
      </w:r>
      <w:r w:rsidR="0025017A">
        <w:rPr>
          <w:b/>
          <w:noProof w:val="0"/>
        </w:rPr>
        <w:t>AECOM Australia Pty Ltd</w:t>
      </w:r>
      <w:r w:rsidRPr="004E6E81">
        <w:rPr>
          <w:b/>
          <w:noProof w:val="0"/>
        </w:rPr>
        <w:fldChar w:fldCharType="end"/>
      </w:r>
      <w:r w:rsidRPr="004E6E81">
        <w:rPr>
          <w:noProof w:val="0"/>
        </w:rPr>
        <w:fldChar w:fldCharType="begin"/>
      </w:r>
      <w:r w:rsidRPr="004E6E81">
        <w:rPr>
          <w:noProof w:val="0"/>
        </w:rPr>
        <w:instrText xml:space="preserve"> DOCPROPERTY "Address Block-Name2" </w:instrText>
      </w:r>
      <w:r w:rsidRPr="004E6E81">
        <w:rPr>
          <w:noProof w:val="0"/>
        </w:rPr>
        <w:fldChar w:fldCharType="end"/>
      </w:r>
    </w:p>
    <w:p w14:paraId="5A3DFCD3" w14:textId="18B8B0E8" w:rsidR="00E3022E" w:rsidRPr="004E6E81" w:rsidRDefault="00E3022E" w:rsidP="00E3022E">
      <w:pPr>
        <w:pStyle w:val="AddressBlock"/>
        <w:rPr>
          <w:noProof w:val="0"/>
        </w:rPr>
      </w:pPr>
      <w:r w:rsidRPr="004E6E81">
        <w:rPr>
          <w:noProof w:val="0"/>
        </w:rPr>
        <w:fldChar w:fldCharType="begin"/>
      </w:r>
      <w:r w:rsidRPr="004E6E81">
        <w:rPr>
          <w:noProof w:val="0"/>
        </w:rPr>
        <w:instrText xml:space="preserve"> DOCPROPERTY "Address Block-L1" </w:instrText>
      </w:r>
      <w:r w:rsidRPr="004E6E81">
        <w:rPr>
          <w:noProof w:val="0"/>
        </w:rPr>
        <w:fldChar w:fldCharType="separate"/>
      </w:r>
      <w:r w:rsidR="0025017A">
        <w:rPr>
          <w:noProof w:val="0"/>
        </w:rPr>
        <w:t>Wurundjeri and Bunurong Country, Tower 2, Level 10, 727 Collins Street, Melbourne VIC 3008, Australia</w:t>
      </w:r>
      <w:r w:rsidRPr="004E6E81">
        <w:rPr>
          <w:noProof w:val="0"/>
        </w:rPr>
        <w:fldChar w:fldCharType="end"/>
      </w:r>
    </w:p>
    <w:p w14:paraId="17191248" w14:textId="6178A9C5" w:rsidR="00E3022E" w:rsidRPr="004E6E81" w:rsidRDefault="00E3022E" w:rsidP="00E3022E">
      <w:pPr>
        <w:pStyle w:val="AddressBlock"/>
        <w:rPr>
          <w:noProof w:val="0"/>
        </w:rPr>
      </w:pPr>
      <w:r w:rsidRPr="004E6E81">
        <w:rPr>
          <w:noProof w:val="0"/>
        </w:rPr>
        <w:fldChar w:fldCharType="begin"/>
      </w:r>
      <w:r w:rsidRPr="004E6E81">
        <w:rPr>
          <w:noProof w:val="0"/>
        </w:rPr>
        <w:instrText xml:space="preserve"> DOCPROPERTY "Address Block-L2" </w:instrText>
      </w:r>
      <w:r w:rsidRPr="004E6E81">
        <w:rPr>
          <w:noProof w:val="0"/>
        </w:rPr>
        <w:fldChar w:fldCharType="separate"/>
      </w:r>
      <w:r w:rsidR="0025017A">
        <w:rPr>
          <w:noProof w:val="0"/>
        </w:rPr>
        <w:t xml:space="preserve">T +61 1800 868 </w:t>
      </w:r>
      <w:proofErr w:type="gramStart"/>
      <w:r w:rsidR="0025017A">
        <w:rPr>
          <w:noProof w:val="0"/>
        </w:rPr>
        <w:t>654  www.aecom.com</w:t>
      </w:r>
      <w:proofErr w:type="gramEnd"/>
      <w:r w:rsidRPr="004E6E81">
        <w:rPr>
          <w:noProof w:val="0"/>
        </w:rPr>
        <w:fldChar w:fldCharType="end"/>
      </w:r>
      <w:r w:rsidRPr="004E6E81">
        <w:rPr>
          <w:noProof w:val="0"/>
        </w:rPr>
        <w:fldChar w:fldCharType="begin"/>
      </w:r>
      <w:r w:rsidRPr="004E6E81">
        <w:rPr>
          <w:noProof w:val="0"/>
        </w:rPr>
        <w:instrText xml:space="preserve"> IF </w:instrText>
      </w:r>
      <w:r w:rsidRPr="004E6E81">
        <w:rPr>
          <w:noProof w:val="0"/>
        </w:rPr>
        <w:fldChar w:fldCharType="begin"/>
      </w:r>
      <w:r w:rsidRPr="004E6E81">
        <w:rPr>
          <w:noProof w:val="0"/>
        </w:rPr>
        <w:instrText xml:space="preserve"> DOCPROPERTY "ABN" </w:instrText>
      </w:r>
      <w:r w:rsidRPr="004E6E81">
        <w:rPr>
          <w:noProof w:val="0"/>
        </w:rPr>
        <w:fldChar w:fldCharType="separate"/>
      </w:r>
      <w:r w:rsidR="0025017A">
        <w:rPr>
          <w:noProof w:val="0"/>
        </w:rPr>
        <w:instrText>20 093 846 925</w:instrText>
      </w:r>
      <w:r w:rsidRPr="004E6E81">
        <w:rPr>
          <w:noProof w:val="0"/>
        </w:rPr>
        <w:fldChar w:fldCharType="end"/>
      </w:r>
      <w:r w:rsidRPr="004E6E81">
        <w:rPr>
          <w:noProof w:val="0"/>
        </w:rPr>
        <w:instrText xml:space="preserve"> &lt;&gt; "" "</w:instrText>
      </w:r>
    </w:p>
    <w:p w14:paraId="6AF5BE56" w14:textId="77777777" w:rsidR="0025017A" w:rsidRPr="004E6E81" w:rsidRDefault="00E3022E" w:rsidP="00E3022E">
      <w:pPr>
        <w:pStyle w:val="AddressBlock"/>
      </w:pPr>
      <w:r w:rsidRPr="004E6E81">
        <w:rPr>
          <w:noProof w:val="0"/>
          <w:sz w:val="11"/>
          <w:szCs w:val="11"/>
        </w:rPr>
        <w:instrText xml:space="preserve">ABN </w:instrText>
      </w:r>
      <w:r w:rsidRPr="004E6E81">
        <w:rPr>
          <w:noProof w:val="0"/>
          <w:sz w:val="11"/>
          <w:szCs w:val="11"/>
        </w:rPr>
        <w:fldChar w:fldCharType="begin"/>
      </w:r>
      <w:r w:rsidRPr="004E6E81">
        <w:rPr>
          <w:noProof w:val="0"/>
          <w:sz w:val="11"/>
          <w:szCs w:val="11"/>
        </w:rPr>
        <w:instrText xml:space="preserve"> DOCPROPERTY "ABN" </w:instrText>
      </w:r>
      <w:r w:rsidRPr="004E6E81">
        <w:rPr>
          <w:noProof w:val="0"/>
          <w:sz w:val="11"/>
          <w:szCs w:val="11"/>
        </w:rPr>
        <w:fldChar w:fldCharType="separate"/>
      </w:r>
      <w:r w:rsidR="0025017A">
        <w:rPr>
          <w:noProof w:val="0"/>
          <w:sz w:val="11"/>
          <w:szCs w:val="11"/>
        </w:rPr>
        <w:instrText>20 093 846 925</w:instrText>
      </w:r>
      <w:r w:rsidRPr="004E6E81">
        <w:rPr>
          <w:noProof w:val="0"/>
          <w:sz w:val="11"/>
          <w:szCs w:val="11"/>
        </w:rPr>
        <w:fldChar w:fldCharType="end"/>
      </w:r>
      <w:r w:rsidRPr="004E6E81">
        <w:rPr>
          <w:noProof w:val="0"/>
        </w:rPr>
        <w:instrText xml:space="preserve">" </w:instrText>
      </w:r>
      <w:r w:rsidRPr="004E6E81">
        <w:rPr>
          <w:noProof w:val="0"/>
        </w:rPr>
        <w:fldChar w:fldCharType="separate"/>
      </w:r>
    </w:p>
    <w:p w14:paraId="74A56378" w14:textId="07D9561A" w:rsidR="00F20C5B" w:rsidRPr="004E6E81" w:rsidRDefault="0025017A" w:rsidP="00B84512">
      <w:pPr>
        <w:pStyle w:val="Spacer"/>
      </w:pPr>
      <w:r w:rsidRPr="004E6E81">
        <w:rPr>
          <w:noProof/>
          <w:sz w:val="11"/>
          <w:szCs w:val="11"/>
        </w:rPr>
        <w:t xml:space="preserve">ABN </w:t>
      </w:r>
      <w:r>
        <w:rPr>
          <w:noProof/>
          <w:sz w:val="11"/>
          <w:szCs w:val="11"/>
        </w:rPr>
        <w:t>20 093 846 925</w:t>
      </w:r>
      <w:r w:rsidR="00E3022E" w:rsidRPr="004E6E81">
        <w:rPr>
          <w:sz w:val="14"/>
        </w:rPr>
        <w:fldChar w:fldCharType="end"/>
      </w:r>
      <w:bookmarkEnd w:id="1"/>
      <w:r w:rsidR="00D92CCC" w:rsidRPr="004E6E81">
        <w:fldChar w:fldCharType="begin"/>
      </w:r>
      <w:r w:rsidR="00C27DDE" w:rsidRPr="004E6E81">
        <w:instrText xml:space="preserve"> IF </w:instrText>
      </w:r>
      <w:r w:rsidR="003F471D" w:rsidRPr="004E6E81">
        <w:fldChar w:fldCharType="begin"/>
      </w:r>
      <w:r w:rsidR="003F471D" w:rsidRPr="004E6E81">
        <w:instrText xml:space="preserve"> DOCPROPERTY "Prepared With" </w:instrText>
      </w:r>
      <w:r w:rsidR="003F471D" w:rsidRPr="004E6E81">
        <w:fldChar w:fldCharType="end"/>
      </w:r>
      <w:r w:rsidR="00C27DDE" w:rsidRPr="004E6E81">
        <w:instrText xml:space="preserve"> &lt;&gt; "" "</w:instrText>
      </w:r>
    </w:p>
    <w:p w14:paraId="07E5F100" w14:textId="77777777" w:rsidR="00C27DDE" w:rsidRPr="004E6E81" w:rsidRDefault="00C27DDE">
      <w:r w:rsidRPr="004E6E81">
        <w:instrText>In association with</w:instrText>
      </w:r>
    </w:p>
    <w:p w14:paraId="1B5B50F6" w14:textId="473BB456" w:rsidR="005B0258" w:rsidRPr="004E6E81" w:rsidRDefault="00C27DDE" w:rsidP="004E6E81">
      <w:pPr>
        <w:pStyle w:val="AddressBlock"/>
        <w:rPr>
          <w:noProof w:val="0"/>
        </w:rPr>
      </w:pPr>
      <w:r w:rsidRPr="004E6E81">
        <w:rPr>
          <w:noProof w:val="0"/>
        </w:rPr>
        <w:instrText xml:space="preserve">" "" </w:instrText>
      </w:r>
      <w:r w:rsidR="00D92CCC" w:rsidRPr="004E6E81">
        <w:rPr>
          <w:noProof w:val="0"/>
        </w:rPr>
        <w:fldChar w:fldCharType="end"/>
      </w:r>
      <w:bookmarkStart w:id="2" w:name="preparedwith"/>
      <w:r w:rsidR="00D92CCC" w:rsidRPr="004E6E81">
        <w:rPr>
          <w:noProof w:val="0"/>
        </w:rPr>
        <w:fldChar w:fldCharType="begin"/>
      </w:r>
      <w:r w:rsidRPr="004E6E81">
        <w:rPr>
          <w:noProof w:val="0"/>
        </w:rPr>
        <w:instrText xml:space="preserve"> DOCPROPERTY "Prepared With" </w:instrText>
      </w:r>
      <w:r w:rsidR="00D92CCC" w:rsidRPr="004E6E81">
        <w:rPr>
          <w:noProof w:val="0"/>
        </w:rPr>
        <w:fldChar w:fldCharType="end"/>
      </w:r>
      <w:bookmarkEnd w:id="2"/>
    </w:p>
    <w:p w14:paraId="193DBD8B" w14:textId="77777777" w:rsidR="00B84512" w:rsidRPr="004E6E81" w:rsidRDefault="00B84512" w:rsidP="00B84512">
      <w:pPr>
        <w:pStyle w:val="Spacer"/>
      </w:pPr>
    </w:p>
    <w:p w14:paraId="709D3E9B" w14:textId="2D1B858D" w:rsidR="005B0258" w:rsidRPr="004E6E81" w:rsidRDefault="00E37279" w:rsidP="005B0258">
      <w:r w:rsidRPr="004E6E81">
        <w:fldChar w:fldCharType="begin"/>
      </w:r>
      <w:r w:rsidRPr="004E6E81">
        <w:instrText xml:space="preserve"> DOCPROPERTY "Report Date" </w:instrText>
      </w:r>
      <w:r w:rsidRPr="004E6E81">
        <w:fldChar w:fldCharType="separate"/>
      </w:r>
      <w:r w:rsidR="0025017A">
        <w:t>09-May-2024</w:t>
      </w:r>
      <w:r w:rsidRPr="004E6E81">
        <w:fldChar w:fldCharType="end"/>
      </w:r>
    </w:p>
    <w:p w14:paraId="5B77BA97" w14:textId="77777777" w:rsidR="00B84512" w:rsidRPr="004E6E81" w:rsidRDefault="00B84512" w:rsidP="00B84512">
      <w:pPr>
        <w:pStyle w:val="Spacer"/>
      </w:pPr>
    </w:p>
    <w:p w14:paraId="1B3E1D7B" w14:textId="2A0BAF27" w:rsidR="00C27DDE" w:rsidRPr="004E6E81" w:rsidRDefault="00BC3BBD" w:rsidP="005B0258">
      <w:pPr>
        <w:pStyle w:val="CopyRight"/>
      </w:pPr>
      <w:r w:rsidRPr="004E6E81">
        <w:fldChar w:fldCharType="begin"/>
      </w:r>
      <w:r w:rsidRPr="004E6E81">
        <w:instrText xml:space="preserve"> IF </w:instrText>
      </w:r>
      <w:r w:rsidR="003F471D" w:rsidRPr="004E6E81">
        <w:fldChar w:fldCharType="begin"/>
      </w:r>
      <w:r w:rsidR="003F471D" w:rsidRPr="004E6E81">
        <w:instrText xml:space="preserve"> DOCPROPERTY "Job No" </w:instrText>
      </w:r>
      <w:r w:rsidR="003F471D" w:rsidRPr="004E6E81">
        <w:fldChar w:fldCharType="separate"/>
      </w:r>
      <w:r w:rsidR="0025017A">
        <w:instrText>60647371</w:instrText>
      </w:r>
      <w:r w:rsidR="003F471D" w:rsidRPr="004E6E81">
        <w:fldChar w:fldCharType="end"/>
      </w:r>
      <w:r w:rsidRPr="004E6E81">
        <w:instrText xml:space="preserve"> &lt;&gt; "" "Job No.: " </w:instrText>
      </w:r>
      <w:r w:rsidRPr="004E6E81">
        <w:fldChar w:fldCharType="separate"/>
      </w:r>
      <w:r w:rsidR="0025017A" w:rsidRPr="004E6E81">
        <w:rPr>
          <w:noProof/>
        </w:rPr>
        <w:t xml:space="preserve">Job No.: </w:t>
      </w:r>
      <w:r w:rsidRPr="004E6E81">
        <w:fldChar w:fldCharType="end"/>
      </w:r>
      <w:r w:rsidR="003F471D" w:rsidRPr="004E6E81">
        <w:fldChar w:fldCharType="begin"/>
      </w:r>
      <w:r w:rsidR="003F471D" w:rsidRPr="004E6E81">
        <w:instrText xml:space="preserve"> DOCPROPERTY "Job No" </w:instrText>
      </w:r>
      <w:r w:rsidR="003F471D" w:rsidRPr="004E6E81">
        <w:fldChar w:fldCharType="separate"/>
      </w:r>
      <w:r w:rsidR="0025017A">
        <w:t>60647371</w:t>
      </w:r>
      <w:r w:rsidR="003F471D" w:rsidRPr="004E6E81">
        <w:fldChar w:fldCharType="end"/>
      </w:r>
    </w:p>
    <w:p w14:paraId="38FDBD5E" w14:textId="77777777" w:rsidR="00B84512" w:rsidRPr="004E6E81" w:rsidRDefault="00B84512" w:rsidP="00B84512">
      <w:pPr>
        <w:pStyle w:val="Spacer"/>
      </w:pPr>
    </w:p>
    <w:p w14:paraId="79569623" w14:textId="334CE56A" w:rsidR="00994651" w:rsidRPr="004E6E81" w:rsidRDefault="00D92CCC" w:rsidP="00991D0F">
      <w:pPr>
        <w:pStyle w:val="CopyRight"/>
      </w:pPr>
      <w:r w:rsidRPr="004E6E81">
        <w:fldChar w:fldCharType="begin"/>
      </w:r>
      <w:r w:rsidR="00994651" w:rsidRPr="004E6E81">
        <w:instrText xml:space="preserve"> IF </w:instrText>
      </w:r>
      <w:r w:rsidR="003F471D" w:rsidRPr="004E6E81">
        <w:fldChar w:fldCharType="begin"/>
      </w:r>
      <w:r w:rsidR="003F471D" w:rsidRPr="004E6E81">
        <w:instrText xml:space="preserve"> DOCPROPERTY "AccreditationText" </w:instrText>
      </w:r>
      <w:r w:rsidR="003F471D" w:rsidRPr="004E6E81">
        <w:fldChar w:fldCharType="separate"/>
      </w:r>
      <w:r w:rsidR="0025017A">
        <w:instrText>AECOM in Australia and New Zealand is certified to ISO9001, ISO14001 and ISO45001.</w:instrText>
      </w:r>
      <w:r w:rsidR="003F471D" w:rsidRPr="004E6E81">
        <w:fldChar w:fldCharType="end"/>
      </w:r>
      <w:r w:rsidR="00994651" w:rsidRPr="004E6E81">
        <w:instrText xml:space="preserve"> &lt;&gt; "" "</w:instrText>
      </w:r>
      <w:r w:rsidR="003F471D" w:rsidRPr="004E6E81">
        <w:fldChar w:fldCharType="begin"/>
      </w:r>
      <w:r w:rsidR="003F471D" w:rsidRPr="004E6E81">
        <w:instrText xml:space="preserve"> DOCPROPERTY "AccreditationText" </w:instrText>
      </w:r>
      <w:r w:rsidR="003F471D" w:rsidRPr="004E6E81">
        <w:fldChar w:fldCharType="separate"/>
      </w:r>
      <w:r w:rsidR="0025017A">
        <w:instrText>AECOM in Australia and New Zealand is certified to ISO9001, ISO14001 and ISO45001.</w:instrText>
      </w:r>
      <w:r w:rsidR="003F471D" w:rsidRPr="004E6E81">
        <w:fldChar w:fldCharType="end"/>
      </w:r>
    </w:p>
    <w:p w14:paraId="17CCCDA8" w14:textId="45353570" w:rsidR="0025017A" w:rsidRPr="004E6E81" w:rsidRDefault="00994651" w:rsidP="00991D0F">
      <w:pPr>
        <w:pStyle w:val="CopyRight"/>
        <w:rPr>
          <w:noProof/>
        </w:rPr>
      </w:pPr>
      <w:r w:rsidRPr="004E6E81">
        <w:instrText xml:space="preserve">" </w:instrText>
      </w:r>
      <w:r w:rsidR="00D92CCC" w:rsidRPr="004E6E81">
        <w:fldChar w:fldCharType="separate"/>
      </w:r>
      <w:r w:rsidR="0025017A">
        <w:rPr>
          <w:noProof/>
        </w:rPr>
        <w:t>AECOM in Australia and New Zealand is certified to ISO9001, ISO14001 and ISO45001.</w:t>
      </w:r>
    </w:p>
    <w:p w14:paraId="4114BCAC" w14:textId="1F26D109" w:rsidR="00B84512" w:rsidRPr="004E6E81" w:rsidRDefault="00D92CCC" w:rsidP="00991D0F">
      <w:pPr>
        <w:pStyle w:val="CopyRight"/>
      </w:pPr>
      <w:r w:rsidRPr="004E6E81">
        <w:fldChar w:fldCharType="end"/>
      </w:r>
      <w:r w:rsidRPr="004E6E81">
        <w:fldChar w:fldCharType="begin"/>
      </w:r>
      <w:r w:rsidR="0002763A" w:rsidRPr="004E6E81">
        <w:instrText xml:space="preserve"> IF </w:instrText>
      </w:r>
      <w:r w:rsidRPr="004E6E81">
        <w:fldChar w:fldCharType="begin"/>
      </w:r>
      <w:r w:rsidR="0002763A" w:rsidRPr="004E6E81">
        <w:instrText xml:space="preserve"> DOCPROPERTY "</w:instrText>
      </w:r>
      <w:r w:rsidR="006F2397" w:rsidRPr="004E6E81">
        <w:instrText>Green Initiative</w:instrText>
      </w:r>
      <w:r w:rsidR="0002763A" w:rsidRPr="004E6E81">
        <w:instrText xml:space="preserve">" </w:instrText>
      </w:r>
      <w:r w:rsidRPr="004E6E81">
        <w:fldChar w:fldCharType="end"/>
      </w:r>
      <w:r w:rsidR="0002763A" w:rsidRPr="004E6E81">
        <w:instrText xml:space="preserve"> </w:instrText>
      </w:r>
      <w:r w:rsidR="006F2397" w:rsidRPr="004E6E81">
        <w:instrText>&lt;&gt;</w:instrText>
      </w:r>
      <w:r w:rsidR="0002763A" w:rsidRPr="004E6E81">
        <w:instrText xml:space="preserve"> "" "</w:instrText>
      </w:r>
      <w:r w:rsidR="003F471D" w:rsidRPr="004E6E81">
        <w:fldChar w:fldCharType="begin"/>
      </w:r>
      <w:r w:rsidR="003F471D" w:rsidRPr="004E6E81">
        <w:instrText xml:space="preserve"> DOCPROPERTY "Green Initiative" </w:instrText>
      </w:r>
      <w:r w:rsidR="003F471D" w:rsidRPr="004E6E81">
        <w:fldChar w:fldCharType="separate"/>
      </w:r>
      <w:r w:rsidR="003F471D" w:rsidRPr="004E6E81">
        <w:instrText>Green initiative</w:instrText>
      </w:r>
      <w:r w:rsidR="003F471D" w:rsidRPr="004E6E81">
        <w:fldChar w:fldCharType="end"/>
      </w:r>
      <w:r w:rsidR="0002763A" w:rsidRPr="004E6E81">
        <w:instrText xml:space="preserve">" </w:instrText>
      </w:r>
      <w:r w:rsidRPr="004E6E81">
        <w:fldChar w:fldCharType="end"/>
      </w:r>
    </w:p>
    <w:p w14:paraId="5396F8D6" w14:textId="77777777" w:rsidR="00F01A34" w:rsidRPr="004E6E81" w:rsidRDefault="00F01A34" w:rsidP="00B84512">
      <w:pPr>
        <w:pStyle w:val="Spacer"/>
      </w:pPr>
    </w:p>
    <w:bookmarkStart w:id="3" w:name="Disclaimer"/>
    <w:p w14:paraId="61D5083A" w14:textId="5B401FEF" w:rsidR="00C27DDE" w:rsidRPr="004E6E81" w:rsidRDefault="00D92CCC" w:rsidP="00444653">
      <w:pPr>
        <w:pStyle w:val="CopyRight"/>
        <w:spacing w:after="0"/>
      </w:pPr>
      <w:r w:rsidRPr="004E6E81">
        <w:fldChar w:fldCharType="begin"/>
      </w:r>
      <w:r w:rsidR="00C27DDE" w:rsidRPr="004E6E81">
        <w:instrText xml:space="preserve"> IF </w:instrText>
      </w:r>
      <w:r w:rsidR="003F471D" w:rsidRPr="004E6E81">
        <w:fldChar w:fldCharType="begin"/>
      </w:r>
      <w:r w:rsidR="003F471D" w:rsidRPr="004E6E81">
        <w:instrText xml:space="preserve"> DOCPROPERTY "Copyright" </w:instrText>
      </w:r>
      <w:r w:rsidR="003F471D" w:rsidRPr="004E6E81">
        <w:fldChar w:fldCharType="separate"/>
      </w:r>
      <w:r w:rsidR="0025017A">
        <w:instrText>True</w:instrText>
      </w:r>
      <w:r w:rsidR="003F471D" w:rsidRPr="004E6E81">
        <w:fldChar w:fldCharType="end"/>
      </w:r>
      <w:r w:rsidR="00C27DDE" w:rsidRPr="004E6E81">
        <w:instrText xml:space="preserve"> = "True" "© </w:instrText>
      </w:r>
      <w:r w:rsidRPr="004E6E81">
        <w:fldChar w:fldCharType="begin"/>
      </w:r>
      <w:r w:rsidR="00C27DDE" w:rsidRPr="004E6E81">
        <w:instrText xml:space="preserve"> DOCPROPERTY "</w:instrText>
      </w:r>
      <w:r w:rsidR="00815E7D" w:rsidRPr="004E6E81">
        <w:instrText>Company</w:instrText>
      </w:r>
      <w:r w:rsidR="00C27DDE" w:rsidRPr="004E6E81">
        <w:instrText xml:space="preserve">" </w:instrText>
      </w:r>
      <w:r w:rsidRPr="004E6E81">
        <w:fldChar w:fldCharType="separate"/>
      </w:r>
      <w:r w:rsidR="0025017A">
        <w:instrText>AECOM Australia Pty Ltd</w:instrText>
      </w:r>
      <w:r w:rsidRPr="004E6E81">
        <w:fldChar w:fldCharType="end"/>
      </w:r>
      <w:r w:rsidR="00597A71" w:rsidRPr="004E6E81">
        <w:fldChar w:fldCharType="begin"/>
      </w:r>
      <w:r w:rsidR="00597A71" w:rsidRPr="004E6E81">
        <w:instrText xml:space="preserve"> IF </w:instrText>
      </w:r>
      <w:r w:rsidR="003E5F60" w:rsidRPr="004E6E81">
        <w:fldChar w:fldCharType="begin"/>
      </w:r>
      <w:r w:rsidR="003E5F60" w:rsidRPr="004E6E81">
        <w:instrText xml:space="preserve"> DOCPROPERTY "</w:instrText>
      </w:r>
      <w:r w:rsidR="00F53515" w:rsidRPr="004E6E81">
        <w:instrText>Disclaimer-General</w:instrText>
      </w:r>
      <w:r w:rsidR="003E5F60" w:rsidRPr="004E6E81">
        <w:instrText xml:space="preserve">" </w:instrText>
      </w:r>
      <w:r w:rsidR="003E5F60" w:rsidRPr="004E6E81">
        <w:fldChar w:fldCharType="separate"/>
      </w:r>
      <w:r w:rsidR="0025017A">
        <w:instrText>Standard</w:instrText>
      </w:r>
      <w:r w:rsidR="003E5F60" w:rsidRPr="004E6E81">
        <w:fldChar w:fldCharType="end"/>
      </w:r>
      <w:r w:rsidR="000654DA" w:rsidRPr="004E6E81">
        <w:instrText xml:space="preserve"> &lt;&gt; "</w:instrText>
      </w:r>
      <w:r w:rsidR="00F53515" w:rsidRPr="004E6E81">
        <w:instrText>Services</w:instrText>
      </w:r>
      <w:r w:rsidR="000654DA" w:rsidRPr="004E6E81">
        <w:instrText>" "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0654DA" w:rsidRPr="004E6E81">
        <w:instrText>)"</w:instrText>
      </w:r>
      <w:r w:rsidR="00597A71" w:rsidRPr="004E6E81">
        <w:fldChar w:fldCharType="separate"/>
      </w:r>
      <w:r w:rsidR="0025017A" w:rsidRPr="004E6E81">
        <w:rPr>
          <w:noProof/>
        </w:rPr>
        <w:instrText xml:space="preserve"> (</w:instrText>
      </w:r>
      <w:r w:rsidR="0025017A">
        <w:rPr>
          <w:noProof/>
        </w:rPr>
        <w:instrText>AECOM</w:instrText>
      </w:r>
      <w:r w:rsidR="0025017A" w:rsidRPr="004E6E81">
        <w:rPr>
          <w:noProof/>
        </w:rPr>
        <w:instrText>)</w:instrText>
      </w:r>
      <w:r w:rsidR="00597A71" w:rsidRPr="004E6E81">
        <w:fldChar w:fldCharType="end"/>
      </w:r>
      <w:r w:rsidR="00B62B03" w:rsidRPr="004E6E81">
        <w:instrText>.</w:instrText>
      </w:r>
      <w:r w:rsidR="00C27DDE" w:rsidRPr="004E6E81">
        <w:instrText xml:space="preserve"> </w:instrText>
      </w:r>
      <w:r w:rsidR="00B62B03" w:rsidRPr="004E6E81">
        <w:instrText>All rights reserved.</w:instrText>
      </w:r>
    </w:p>
    <w:p w14:paraId="44A974C8" w14:textId="0408C926" w:rsidR="004E3D6E" w:rsidRPr="004E6E81" w:rsidRDefault="00D92CCC" w:rsidP="00444653">
      <w:pPr>
        <w:pStyle w:val="CopyRight"/>
        <w:spacing w:after="0"/>
      </w:pPr>
      <w:r w:rsidRPr="004E6E81">
        <w:fldChar w:fldCharType="begin"/>
      </w:r>
      <w:r w:rsidR="001C6451"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1C6451" w:rsidRPr="004E6E81">
        <w:instrText xml:space="preserve"> = "General" "</w:instrText>
      </w:r>
      <w:r w:rsidR="004A05C5" w:rsidRPr="004E6E81">
        <w:fldChar w:fldCharType="begin"/>
      </w:r>
      <w:r w:rsidR="004A05C5" w:rsidRPr="004E6E81">
        <w:instrText xml:space="preserve"> IF </w:instrText>
      </w:r>
      <w:r w:rsidR="003E5F60" w:rsidRPr="004E6E81">
        <w:fldChar w:fldCharType="begin"/>
      </w:r>
      <w:r w:rsidR="003E5F60" w:rsidRPr="004E6E81">
        <w:instrText xml:space="preserve"> DOCPROPERTY "</w:instrText>
      </w:r>
      <w:r w:rsidR="00081C4D" w:rsidRPr="004E6E81">
        <w:instrText>Disclaimer-General</w:instrText>
      </w:r>
      <w:r w:rsidR="003E5F60" w:rsidRPr="004E6E81">
        <w:instrText xml:space="preserve">" </w:instrText>
      </w:r>
      <w:r w:rsidR="003E5F60" w:rsidRPr="004E6E81">
        <w:fldChar w:fldCharType="separate"/>
      </w:r>
      <w:r w:rsidR="0025017A">
        <w:instrText>Standard</w:instrText>
      </w:r>
      <w:r w:rsidR="003E5F60" w:rsidRPr="004E6E81">
        <w:fldChar w:fldCharType="end"/>
      </w:r>
      <w:r w:rsidR="00305FDA" w:rsidRPr="004E6E81">
        <w:instrText xml:space="preserve"> &lt;&gt; "Services"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 has prepared this document for the sole use of the Client and for a specific purpose, each as expressly stated in the document. No other party should rely on this document without the prior written consent of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 undertakes no duty, nor accepts any responsibility, to any third party who may rely upon or use this document. This document has been prepared based on the Client’s description of its requirements and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’s experience, having regard to assumptions that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 can reasonably be expected to make in accordance with sound professional principles. </w:instrText>
      </w:r>
      <w:r w:rsidR="003F471D" w:rsidRPr="004E6E81">
        <w:fldChar w:fldCharType="begin"/>
      </w:r>
      <w:r w:rsidR="003F471D" w:rsidRPr="004E6E81">
        <w:instrText xml:space="preserve"> DOCPROPERTY "Disclaimer-Name" </w:instrText>
      </w:r>
      <w:r w:rsidR="003F471D" w:rsidRPr="004E6E81">
        <w:fldChar w:fldCharType="separate"/>
      </w:r>
      <w:r w:rsidR="0025017A">
        <w:instrText>AECOM</w:instrText>
      </w:r>
      <w:r w:rsidR="003F471D" w:rsidRPr="004E6E81">
        <w:fldChar w:fldCharType="end"/>
      </w:r>
      <w:r w:rsidR="00305FDA" w:rsidRPr="004E6E81">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 "</w:instrText>
      </w:r>
      <w:r w:rsidR="00874D45" w:rsidRPr="004E6E81">
        <w:instrText xml:space="preserve">No use of the contents, concepts, designs, drawings, specifications, plans etc. included in this report is permitted unless and until they are the subject of a written contract between </w:instrText>
      </w:r>
      <w:r w:rsidR="003F471D" w:rsidRPr="004E6E81">
        <w:fldChar w:fldCharType="begin"/>
      </w:r>
      <w:r w:rsidR="003F471D" w:rsidRPr="004E6E81">
        <w:instrText xml:space="preserve"> DOCPROPERTY "Company" </w:instrText>
      </w:r>
      <w:r w:rsidR="003F471D" w:rsidRPr="004E6E81">
        <w:fldChar w:fldCharType="separate"/>
      </w:r>
      <w:r w:rsidR="00874D45" w:rsidRPr="004E6E81">
        <w:instrText>Legal Name</w:instrText>
      </w:r>
      <w:r w:rsidR="003F471D" w:rsidRPr="004E6E81">
        <w:fldChar w:fldCharType="end"/>
      </w:r>
      <w:r w:rsidR="00874D45" w:rsidRPr="004E6E81">
        <w:instrText xml:space="preserve"> (</w:instrText>
      </w:r>
      <w:r w:rsidR="00874D45" w:rsidRPr="004E6E81">
        <w:fldChar w:fldCharType="begin"/>
      </w:r>
      <w:r w:rsidR="00874D45" w:rsidRPr="004E6E81">
        <w:instrText xml:space="preserve"> DOCPROPERTY "</w:instrText>
      </w:r>
      <w:r w:rsidR="00FB1B14" w:rsidRPr="004E6E81">
        <w:instrText>Disclaimer-Name</w:instrText>
      </w:r>
      <w:r w:rsidR="00874D45" w:rsidRPr="004E6E81">
        <w:instrText xml:space="preserve">" </w:instrText>
      </w:r>
      <w:r w:rsidR="00874D45" w:rsidRPr="004E6E81">
        <w:fldChar w:fldCharType="separate"/>
      </w:r>
      <w:r w:rsidR="00874D45" w:rsidRPr="004E6E81">
        <w:instrText>Legal Name</w:instrText>
      </w:r>
      <w:r w:rsidR="00874D45" w:rsidRPr="004E6E81">
        <w:fldChar w:fldCharType="end"/>
      </w:r>
      <w:r w:rsidR="00874D45" w:rsidRPr="004E6E81">
        <w:instrText xml:space="preserve">) and the addressee of this report.  </w:instrText>
      </w:r>
      <w:r w:rsidR="00874D45" w:rsidRPr="004E6E81">
        <w:fldChar w:fldCharType="begin"/>
      </w:r>
      <w:r w:rsidR="00874D45" w:rsidRPr="004E6E81">
        <w:instrText xml:space="preserve"> DOCPROPERTY "</w:instrText>
      </w:r>
      <w:r w:rsidR="00FB1B14" w:rsidRPr="004E6E81">
        <w:instrText>Disclaimer-Name</w:instrText>
      </w:r>
      <w:r w:rsidR="00874D45" w:rsidRPr="004E6E81">
        <w:instrText xml:space="preserve">" </w:instrText>
      </w:r>
      <w:r w:rsidR="00874D45" w:rsidRPr="004E6E81">
        <w:fldChar w:fldCharType="separate"/>
      </w:r>
      <w:r w:rsidR="00874D45" w:rsidRPr="004E6E81">
        <w:instrText>Legal Name</w:instrText>
      </w:r>
      <w:r w:rsidR="00874D45" w:rsidRPr="004E6E81">
        <w:fldChar w:fldCharType="end"/>
      </w:r>
      <w:r w:rsidR="00874D45" w:rsidRPr="004E6E81">
        <w:instrText xml:space="preserve"> accepts no liability of any kind for any unauthorised use of the contents of this report and </w:instrText>
      </w:r>
      <w:r w:rsidR="00874D45" w:rsidRPr="004E6E81">
        <w:fldChar w:fldCharType="begin"/>
      </w:r>
      <w:r w:rsidR="00874D45" w:rsidRPr="004E6E81">
        <w:instrText xml:space="preserve"> DOCPROPERTY "</w:instrText>
      </w:r>
      <w:r w:rsidR="00FB1B14" w:rsidRPr="004E6E81">
        <w:instrText>Disclaimer-Name</w:instrText>
      </w:r>
      <w:r w:rsidR="00874D45" w:rsidRPr="004E6E81">
        <w:instrText xml:space="preserve">" </w:instrText>
      </w:r>
      <w:r w:rsidR="00874D45" w:rsidRPr="004E6E81">
        <w:fldChar w:fldCharType="separate"/>
      </w:r>
      <w:r w:rsidR="00874D45" w:rsidRPr="004E6E81">
        <w:instrText>Legal Name</w:instrText>
      </w:r>
      <w:r w:rsidR="00874D45" w:rsidRPr="004E6E81">
        <w:fldChar w:fldCharType="end"/>
      </w:r>
      <w:r w:rsidR="00874D45" w:rsidRPr="004E6E81">
        <w:instrText xml:space="preserve"> reserves the right to seek compensation for any such unauthorised use.</w:instrText>
      </w:r>
      <w:r w:rsidR="00305FDA" w:rsidRPr="004E6E81">
        <w:instrText>"</w:instrText>
      </w:r>
      <w:r w:rsidR="00874D45" w:rsidRPr="004E6E81">
        <w:instrText xml:space="preserve"> </w:instrText>
      </w:r>
      <w:r w:rsidR="004A05C5" w:rsidRPr="004E6E81">
        <w:fldChar w:fldCharType="separate"/>
      </w:r>
      <w:r w:rsidR="0025017A">
        <w:rPr>
          <w:noProof/>
        </w:rPr>
        <w:instrText>AECOM</w:instrText>
      </w:r>
      <w:r w:rsidR="0025017A" w:rsidRPr="004E6E81">
        <w:rPr>
          <w:noProof/>
        </w:rPr>
        <w:instrText xml:space="preserve"> has prepared this document for the sole use of the Client and for a specific purpose, each as expressly stated in the document. No other party should rely on this document without the prior written consent of </w:instrText>
      </w:r>
      <w:r w:rsidR="0025017A">
        <w:rPr>
          <w:noProof/>
        </w:rPr>
        <w:instrText>AECOM</w:instrText>
      </w:r>
      <w:r w:rsidR="0025017A" w:rsidRPr="004E6E81">
        <w:rPr>
          <w:noProof/>
        </w:rPr>
        <w:instrText xml:space="preserve">. </w:instrText>
      </w:r>
      <w:r w:rsidR="0025017A">
        <w:rPr>
          <w:noProof/>
        </w:rPr>
        <w:instrText>AECOM</w:instrText>
      </w:r>
      <w:r w:rsidR="0025017A" w:rsidRPr="004E6E81">
        <w:rPr>
          <w:noProof/>
        </w:rPr>
        <w:instrText xml:space="preserve"> undertakes no duty, nor accepts any responsibility, to any third party who may rely upon or use this document. This document has been prepared based on the Client’s description of its requirements and </w:instrText>
      </w:r>
      <w:r w:rsidR="0025017A">
        <w:rPr>
          <w:noProof/>
        </w:rPr>
        <w:instrText>AECOM</w:instrText>
      </w:r>
      <w:r w:rsidR="0025017A" w:rsidRPr="004E6E81">
        <w:rPr>
          <w:noProof/>
        </w:rPr>
        <w:instrText xml:space="preserve">’s experience, having regard to assumptions that </w:instrText>
      </w:r>
      <w:r w:rsidR="0025017A">
        <w:rPr>
          <w:noProof/>
        </w:rPr>
        <w:instrText>AECOM</w:instrText>
      </w:r>
      <w:r w:rsidR="0025017A" w:rsidRPr="004E6E81">
        <w:rPr>
          <w:noProof/>
        </w:rPr>
        <w:instrText xml:space="preserve"> can reasonably be expected to make in accordance with sound professional principles. </w:instrText>
      </w:r>
      <w:r w:rsidR="0025017A">
        <w:rPr>
          <w:noProof/>
        </w:rPr>
        <w:instrText>AECOM</w:instrText>
      </w:r>
      <w:r w:rsidR="0025017A" w:rsidRPr="004E6E81">
        <w:rPr>
          <w:noProof/>
        </w:rPr>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instrText>
      </w:r>
      <w:r w:rsidR="004A05C5" w:rsidRPr="004E6E81">
        <w:fldChar w:fldCharType="end"/>
      </w:r>
      <w:r w:rsidR="00780D02" w:rsidRPr="004E6E81">
        <w:instrText>"</w:instrText>
      </w:r>
      <w:r w:rsidRPr="004E6E81">
        <w:fldChar w:fldCharType="separate"/>
      </w:r>
      <w:r w:rsidR="0025017A">
        <w:rPr>
          <w:noProof/>
        </w:rPr>
        <w:instrText>AECOM</w:instrText>
      </w:r>
      <w:r w:rsidR="0025017A" w:rsidRPr="004E6E81">
        <w:rPr>
          <w:noProof/>
        </w:rPr>
        <w:instrText xml:space="preserve"> has prepared this document for the sole use of the Client and for a specific purpose, each as expressly stated in the document. No other party should rely on this document without the prior written consent of </w:instrText>
      </w:r>
      <w:r w:rsidR="0025017A">
        <w:rPr>
          <w:noProof/>
        </w:rPr>
        <w:instrText>AECOM</w:instrText>
      </w:r>
      <w:r w:rsidR="0025017A" w:rsidRPr="004E6E81">
        <w:rPr>
          <w:noProof/>
        </w:rPr>
        <w:instrText xml:space="preserve">. </w:instrText>
      </w:r>
      <w:r w:rsidR="0025017A">
        <w:rPr>
          <w:noProof/>
        </w:rPr>
        <w:instrText>AECOM</w:instrText>
      </w:r>
      <w:r w:rsidR="0025017A" w:rsidRPr="004E6E81">
        <w:rPr>
          <w:noProof/>
        </w:rPr>
        <w:instrText xml:space="preserve"> undertakes no duty, nor accepts any responsibility, to any third party who may rely upon or use this document. This document has been prepared based on the Client’s description of its requirements and </w:instrText>
      </w:r>
      <w:r w:rsidR="0025017A">
        <w:rPr>
          <w:noProof/>
        </w:rPr>
        <w:instrText>AECOM</w:instrText>
      </w:r>
      <w:r w:rsidR="0025017A" w:rsidRPr="004E6E81">
        <w:rPr>
          <w:noProof/>
        </w:rPr>
        <w:instrText xml:space="preserve">’s experience, having regard to assumptions that </w:instrText>
      </w:r>
      <w:r w:rsidR="0025017A">
        <w:rPr>
          <w:noProof/>
        </w:rPr>
        <w:instrText>AECOM</w:instrText>
      </w:r>
      <w:r w:rsidR="0025017A" w:rsidRPr="004E6E81">
        <w:rPr>
          <w:noProof/>
        </w:rPr>
        <w:instrText xml:space="preserve"> can reasonably be expected to make in accordance with sound professional principles. </w:instrText>
      </w:r>
      <w:r w:rsidR="0025017A">
        <w:rPr>
          <w:noProof/>
        </w:rPr>
        <w:instrText>AECOM</w:instrText>
      </w:r>
      <w:r w:rsidR="0025017A" w:rsidRPr="004E6E81">
        <w:rPr>
          <w:noProof/>
        </w:rPr>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instrText>
      </w:r>
      <w:r w:rsidRPr="004E6E81">
        <w:fldChar w:fldCharType="end"/>
      </w:r>
      <w:r w:rsidRPr="004E6E81">
        <w:fldChar w:fldCharType="begin"/>
      </w:r>
      <w:r w:rsidR="00C32F5E"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C32F5E" w:rsidRPr="004E6E81">
        <w:instrText xml:space="preserve"> = "</w:instrText>
      </w:r>
      <w:r w:rsidR="005B3DEA" w:rsidRPr="004E6E81">
        <w:instrText>QA</w:instrText>
      </w:r>
      <w:r w:rsidR="00C32F5E" w:rsidRPr="004E6E81">
        <w:instrText>" "</w:instrText>
      </w:r>
      <w:r w:rsidR="004E3D6E" w:rsidRPr="004E6E81">
        <w:instrText xml:space="preserve">The contents of this report are intended only for use in determining whether the organisation meets with the certification standards to which the certification relates using a </w:instrText>
      </w:r>
      <w:r w:rsidR="00D6278B" w:rsidRPr="004E6E81">
        <w:instrText>''</w:instrText>
      </w:r>
      <w:r w:rsidR="004E3D6E" w:rsidRPr="004E6E81">
        <w:instrText>sampling approach</w:instrText>
      </w:r>
      <w:r w:rsidR="00D6278B" w:rsidRPr="004E6E81">
        <w:instrText xml:space="preserve">'' </w:instrText>
      </w:r>
      <w:r w:rsidR="004E3D6E" w:rsidRPr="004E6E81">
        <w:instrText>and it is not to be construed or implied that the organization has meet with its legislative compliance obligations. Whilst every effort has been made to ensure the accuracy of this report, Certification Services will not be held responsible, and extends no warranties as to the suitability of such information or for the consequences of its use.</w:instrText>
      </w:r>
    </w:p>
    <w:p w14:paraId="33F20316" w14:textId="5F3CDBBB" w:rsidR="00944240" w:rsidRPr="004E6E81" w:rsidRDefault="004E3D6E" w:rsidP="00444653">
      <w:pPr>
        <w:pStyle w:val="CopyRight"/>
        <w:spacing w:after="0"/>
      </w:pPr>
      <w:r w:rsidRPr="004E6E81">
        <w:instrText>Likewise, Certification Services will not be held responsible for actions taken by third parties as a result of information contained in this report.</w:instrText>
      </w:r>
      <w:r w:rsidR="00C32F5E" w:rsidRPr="004E6E81">
        <w:instrText xml:space="preserve">" </w:instrText>
      </w:r>
      <w:r w:rsidR="00D92CCC" w:rsidRPr="004E6E81">
        <w:fldChar w:fldCharType="end"/>
      </w:r>
      <w:r w:rsidR="00D92CCC" w:rsidRPr="004E6E81">
        <w:fldChar w:fldCharType="begin"/>
      </w:r>
      <w:r w:rsidR="00C43653"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C43653" w:rsidRPr="004E6E81">
        <w:instrText xml:space="preserve"> = "BS</w:instrText>
      </w:r>
      <w:r w:rsidR="00391358" w:rsidRPr="004E6E81">
        <w:instrText>DD</w:instrText>
      </w:r>
      <w:r w:rsidR="00C43653" w:rsidRPr="004E6E81">
        <w:instrText>" "</w:instrText>
      </w:r>
      <w:r w:rsidR="00391358" w:rsidRPr="004E6E81">
        <w:instrText xml:space="preserve">This document has been prepared for the exclusive use of the client and is intended only for the specific purpose as expressly stated in the document and cannot be used for any other purposes without prior permission from </w:instrText>
      </w:r>
      <w:r w:rsidR="003F471D" w:rsidRPr="004E6E81">
        <w:fldChar w:fldCharType="begin"/>
      </w:r>
      <w:r w:rsidR="003F471D" w:rsidRPr="004E6E81">
        <w:instrText xml:space="preserve"> DOCPROPERTY "Disclaimer-Name" </w:instrText>
      </w:r>
      <w:r w:rsidR="003F471D" w:rsidRPr="004E6E81">
        <w:fldChar w:fldCharType="separate"/>
      </w:r>
      <w:r w:rsidR="00391358" w:rsidRPr="004E6E81">
        <w:instrText>AECOM</w:instrText>
      </w:r>
      <w:r w:rsidR="003F471D" w:rsidRPr="004E6E81">
        <w:fldChar w:fldCharType="end"/>
      </w:r>
      <w:r w:rsidR="00391358" w:rsidRPr="004E6E81">
        <w:instrText xml:space="preserve">. </w:instrText>
      </w:r>
      <w:r w:rsidR="003F471D" w:rsidRPr="004E6E81">
        <w:fldChar w:fldCharType="begin"/>
      </w:r>
      <w:r w:rsidR="003F471D" w:rsidRPr="004E6E81">
        <w:instrText xml:space="preserve"> DOCPROPERTY "Disclaimer-Name" </w:instrText>
      </w:r>
      <w:r w:rsidR="003F471D" w:rsidRPr="004E6E81">
        <w:fldChar w:fldCharType="separate"/>
      </w:r>
      <w:r w:rsidR="00391358" w:rsidRPr="004E6E81">
        <w:instrText>AECOM</w:instrText>
      </w:r>
      <w:r w:rsidR="003F471D" w:rsidRPr="004E6E81">
        <w:fldChar w:fldCharType="end"/>
      </w:r>
      <w:r w:rsidR="00391358" w:rsidRPr="004E6E81">
        <w:instrText xml:space="preserve"> does not accept any liability, whether directly or indirectly, for any liability or loss suffered or incurred by any third party placing any reliance on the document, in part or in full.</w:instrText>
      </w:r>
      <w:r w:rsidR="00C43653" w:rsidRPr="004E6E81">
        <w:instrText xml:space="preserve">" </w:instrText>
      </w:r>
      <w:r w:rsidR="00D92CCC" w:rsidRPr="004E6E81">
        <w:fldChar w:fldCharType="end"/>
      </w:r>
      <w:r w:rsidR="00D92CCC" w:rsidRPr="004E6E81">
        <w:fldChar w:fldCharType="begin"/>
      </w:r>
      <w:r w:rsidR="00391358"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391358" w:rsidRPr="004E6E81">
        <w:instrText xml:space="preserve"> = "PDD" "This document is compiled on the basis of the available amount of access and time permitted to investigate its components. In areas where access could not readily be available, assumptions may have been made to aid the client. These assumptions are identified within the body of the document. This document is for the exclusive use of the client and cannot be used for any other purposes without prior permission from </w:instrText>
      </w:r>
      <w:r w:rsidR="003F471D" w:rsidRPr="004E6E81">
        <w:fldChar w:fldCharType="begin"/>
      </w:r>
      <w:r w:rsidR="003F471D" w:rsidRPr="004E6E81">
        <w:instrText xml:space="preserve"> DOCPROPERTY "Disclaimer-Name" </w:instrText>
      </w:r>
      <w:r w:rsidR="003F471D" w:rsidRPr="004E6E81">
        <w:fldChar w:fldCharType="separate"/>
      </w:r>
      <w:r w:rsidR="00391358" w:rsidRPr="004E6E81">
        <w:instrText>AECOM</w:instrText>
      </w:r>
      <w:r w:rsidR="003F471D" w:rsidRPr="004E6E81">
        <w:fldChar w:fldCharType="end"/>
      </w:r>
      <w:r w:rsidR="00391358" w:rsidRPr="004E6E81">
        <w:instrText xml:space="preserve">. The document is valid only in its entire form. </w:instrText>
      </w:r>
      <w:r w:rsidR="003F471D" w:rsidRPr="004E6E81">
        <w:fldChar w:fldCharType="begin"/>
      </w:r>
      <w:r w:rsidR="003F471D" w:rsidRPr="004E6E81">
        <w:instrText xml:space="preserve"> DOCPROPERTY "Disclaimer-Name" </w:instrText>
      </w:r>
      <w:r w:rsidR="003F471D" w:rsidRPr="004E6E81">
        <w:fldChar w:fldCharType="separate"/>
      </w:r>
      <w:r w:rsidR="00391358" w:rsidRPr="004E6E81">
        <w:instrText>AECOM</w:instrText>
      </w:r>
      <w:r w:rsidR="003F471D" w:rsidRPr="004E6E81">
        <w:fldChar w:fldCharType="end"/>
      </w:r>
      <w:r w:rsidR="00391358" w:rsidRPr="004E6E81">
        <w:instrText xml:space="preserve"> does not accept any liability, whether directly or indirectly, for any liability or loss suffered or incurred by any third party placing any reliance on the document, in part or in full." </w:instrText>
      </w:r>
      <w:r w:rsidR="00D92CCC" w:rsidRPr="004E6E81">
        <w:fldChar w:fldCharType="end"/>
      </w:r>
      <w:r w:rsidR="00D92CCC" w:rsidRPr="004E6E81">
        <w:fldChar w:fldCharType="begin"/>
      </w:r>
      <w:r w:rsidR="00944240"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944240" w:rsidRPr="004E6E81">
        <w:instrText xml:space="preserve"> = "</w:instrText>
      </w:r>
      <w:r w:rsidR="00391358" w:rsidRPr="004E6E81">
        <w:instrText>CE</w:instrText>
      </w:r>
      <w:r w:rsidR="00944240" w:rsidRPr="004E6E81">
        <w:instrText xml:space="preserve">" "The Report and the information within it is confidential and may be privileged. If you have received the Report in error please notify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 xml:space="preserve"> immediately. You should not copy it for any purpose, or disclose its contents to any other person. The Report is qualified in its entirety by and should be considered in the light of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’s Terms of Engagement and the following:</w:instrText>
      </w:r>
    </w:p>
    <w:p w14:paraId="666D2214" w14:textId="77777777" w:rsidR="00944240" w:rsidRPr="004E6E81" w:rsidRDefault="00944240" w:rsidP="004E6E81">
      <w:pPr>
        <w:pStyle w:val="CopyRight"/>
        <w:spacing w:after="0"/>
      </w:pPr>
      <w:r w:rsidRPr="004E6E81">
        <w:instrText>1</w:instrText>
      </w:r>
      <w:r w:rsidR="00DE3A83" w:rsidRPr="004E6E81">
        <w:instrText>.</w:instrText>
      </w:r>
      <w:r w:rsidRPr="004E6E81">
        <w:tab/>
        <w:instrText xml:space="preserve">The Report is provided solely for your use and benefit unless expressly permitted and then only in connection with the purpose in respect of which the Report is provided. Unless required by law, you shall not provide the Report to any third party without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’s prior written consent, which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may at its discretion grant, withhold or grant subject to conditions. Possession of the Report does not carry with it the right to commercially reproduce, publish, sale, hire, lend, redistribute, abstract, excerpt or summarise the Report or to use the name of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in any manner without first obtaining the prior written consent of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w:instrText>
      </w:r>
    </w:p>
    <w:p w14:paraId="03C15739" w14:textId="77777777" w:rsidR="00944240" w:rsidRPr="004E6E81" w:rsidRDefault="00944240" w:rsidP="004E6E81">
      <w:pPr>
        <w:pStyle w:val="CopyRight"/>
        <w:spacing w:after="0"/>
      </w:pPr>
      <w:r w:rsidRPr="004E6E81">
        <w:instrText>2</w:instrText>
      </w:r>
      <w:r w:rsidR="00DE3A83" w:rsidRPr="004E6E81">
        <w:instrText>.</w:instrText>
      </w:r>
      <w:r w:rsidRPr="004E6E81">
        <w:tab/>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has used its reasonable endeavours to ensure that the data contained in the Report reflects the most accurate and timely information available to it and is based on information that was current as of the date of the Report.</w:instrText>
      </w:r>
    </w:p>
    <w:p w14:paraId="2B3BE626" w14:textId="77777777" w:rsidR="00944240" w:rsidRPr="004E6E81" w:rsidRDefault="00944240" w:rsidP="004E6E81">
      <w:pPr>
        <w:pStyle w:val="CopyRight"/>
        <w:spacing w:after="0"/>
      </w:pPr>
      <w:r w:rsidRPr="004E6E81">
        <w:instrText>3</w:instrText>
      </w:r>
      <w:r w:rsidR="00DE3A83" w:rsidRPr="004E6E81">
        <w:instrText>.</w:instrText>
      </w:r>
      <w:r w:rsidRPr="004E6E81">
        <w:tab/>
        <w:instrText xml:space="preserve">The Report is based on estimates, assumptions and other information developed by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from its independent research effort, general knowledge of the industry and consultations with you, your employees and your representatives. No warranty or representation is made by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that any of the projected values or results contained in the Report will actually be achieved. In addition, the Report is based upon information that was obtained on or before the date in which the Report was prepared. Circumstances and events may occur following the date on which such information was obtained that are beyond our control and which may affect the findings or projections contained in the Report. We may not be held responsible for such circumstances or events and specifically disclaim any responsibility therefore.</w:instrText>
      </w:r>
    </w:p>
    <w:p w14:paraId="33F8FB60" w14:textId="77777777" w:rsidR="00944240" w:rsidRPr="004E6E81" w:rsidRDefault="00DE3A83" w:rsidP="004E6E81">
      <w:pPr>
        <w:pStyle w:val="CopyRight"/>
        <w:spacing w:after="0"/>
      </w:pPr>
      <w:r w:rsidRPr="004E6E81">
        <w:instrText>4.</w:instrText>
      </w:r>
      <w:r w:rsidR="00944240" w:rsidRPr="004E6E81">
        <w:tab/>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 xml:space="preserve"> has relied on information provided by you and by third parties (Information Providers) to produce the Report and arrive at its conclusions.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 xml:space="preserve"> has not verified information provided by Information Providers (unless specifically noted otherwise) and we assume no responsibility and make no representations with respect to the adequacy, accuracy or completeness of such information. No responsibility is assumed for inaccuracies in reporting by Information Providers including, without limitation, by your employees or your representatives or for inaccuracies in any other data source whether provided in writing or orally used in preparing or presenting the Report.</w:instrText>
      </w:r>
    </w:p>
    <w:p w14:paraId="71D054DC" w14:textId="77777777" w:rsidR="00944240" w:rsidRPr="004E6E81" w:rsidRDefault="00DE3A83" w:rsidP="004E6E81">
      <w:pPr>
        <w:pStyle w:val="CopyRight"/>
        <w:spacing w:after="0"/>
      </w:pPr>
      <w:r w:rsidRPr="004E6E81">
        <w:instrText>5.</w:instrText>
      </w:r>
      <w:r w:rsidR="00944240" w:rsidRPr="004E6E81">
        <w:tab/>
        <w:instrText xml:space="preserve">In no event, regardless of whether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 xml:space="preserve">’s consent has been provided, shall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00944240" w:rsidRPr="004E6E81">
        <w:instrText xml:space="preserve"> assume any liability or responsibility to any third party to whom the Report is disclosed or otherwise made available. </w:instrText>
      </w:r>
    </w:p>
    <w:p w14:paraId="60546498" w14:textId="77777777" w:rsidR="00944240" w:rsidRPr="004E6E81" w:rsidRDefault="00944240" w:rsidP="004E6E81">
      <w:pPr>
        <w:pStyle w:val="CopyRight"/>
        <w:spacing w:after="0"/>
      </w:pPr>
      <w:r w:rsidRPr="004E6E81">
        <w:instrText>6</w:instrText>
      </w:r>
      <w:r w:rsidR="00DE3A83" w:rsidRPr="004E6E81">
        <w:instrText>.</w:instrText>
      </w:r>
      <w:r w:rsidRPr="004E6E81">
        <w:tab/>
        <w:instrText>The conclusions in the Report must be viewed in the context of the entire Report including, without limitation, any assumptions made and disclaimers provided. The conclusions in this Report must not be excised from the body of the Report under any circumstances.</w:instrText>
      </w:r>
    </w:p>
    <w:p w14:paraId="20A411FB" w14:textId="77777777" w:rsidR="00944240" w:rsidRPr="004E6E81" w:rsidRDefault="00944240" w:rsidP="004E6E81">
      <w:pPr>
        <w:pStyle w:val="CopyRight"/>
        <w:spacing w:after="0"/>
      </w:pPr>
      <w:r w:rsidRPr="004E6E81">
        <w:instrText>7</w:instrText>
      </w:r>
      <w:r w:rsidR="00DE3A83" w:rsidRPr="004E6E81">
        <w:instrText>.</w:instrText>
      </w:r>
      <w:r w:rsidRPr="004E6E81">
        <w:tab/>
        <w:instrText xml:space="preserve">Without the prior written consent of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 xml:space="preserve">, the Report is not to be used in conjunction with any public or private offering of securities or other similar purpose where it might be relied upon to any degree by any person other than you. </w:instrText>
      </w:r>
    </w:p>
    <w:p w14:paraId="5152A033" w14:textId="00A3BAC8" w:rsidR="00B72820" w:rsidRPr="004E6E81" w:rsidRDefault="00944240" w:rsidP="00444653">
      <w:pPr>
        <w:pStyle w:val="CopyRight"/>
        <w:spacing w:after="0"/>
      </w:pPr>
      <w:r w:rsidRPr="004E6E81">
        <w:instrText>8</w:instrText>
      </w:r>
      <w:r w:rsidR="00DE3A83" w:rsidRPr="004E6E81">
        <w:instrText>.</w:instrText>
      </w:r>
      <w:r w:rsidRPr="004E6E81">
        <w:tab/>
        <w:instrText>All intellectual property rights (including, but not limited to copyright, database rights and trade marks rights) in the Report including any</w:instrText>
      </w:r>
      <w:r w:rsidR="00E017A1" w:rsidRPr="004E6E81">
        <w:br/>
      </w:r>
      <w:r w:rsidR="00E017A1" w:rsidRPr="004E6E81">
        <w:tab/>
      </w:r>
      <w:r w:rsidRPr="004E6E81">
        <w:instrText xml:space="preserve">forecasts, drawings, spreadsheets, plans or other materials provided are the property of </w:instrText>
      </w:r>
      <w:r w:rsidR="003F471D" w:rsidRPr="004E6E81">
        <w:fldChar w:fldCharType="begin"/>
      </w:r>
      <w:r w:rsidR="003F471D" w:rsidRPr="004E6E81">
        <w:instrText xml:space="preserve"> DOCPROPERTY "Disclaimer-Name" </w:instrText>
      </w:r>
      <w:r w:rsidR="003F471D" w:rsidRPr="004E6E81">
        <w:fldChar w:fldCharType="separate"/>
      </w:r>
      <w:r w:rsidR="00830BA4" w:rsidRPr="004E6E81">
        <w:instrText>AECOM</w:instrText>
      </w:r>
      <w:r w:rsidR="003F471D" w:rsidRPr="004E6E81">
        <w:fldChar w:fldCharType="end"/>
      </w:r>
      <w:r w:rsidRPr="004E6E81">
        <w:instrText>.</w:instrText>
      </w:r>
      <w:r w:rsidR="004A2028" w:rsidRPr="004E6E81">
        <w:instrText xml:space="preserve"> </w:instrText>
      </w:r>
      <w:r w:rsidRPr="004E6E81">
        <w:instrText>You may use and copy such</w:instrText>
      </w:r>
      <w:r w:rsidR="004A2028" w:rsidRPr="004E6E81">
        <w:br/>
      </w:r>
      <w:r w:rsidR="004A2028" w:rsidRPr="004E6E81">
        <w:tab/>
      </w:r>
      <w:r w:rsidRPr="004E6E81">
        <w:instrText xml:space="preserve">materials for your own internal use only." </w:instrText>
      </w:r>
      <w:r w:rsidR="00D92CCC" w:rsidRPr="004E6E81">
        <w:fldChar w:fldCharType="end"/>
      </w:r>
      <w:r w:rsidR="00B72820" w:rsidRPr="004E6E81">
        <w:fldChar w:fldCharType="begin"/>
      </w:r>
      <w:r w:rsidR="00B72820" w:rsidRPr="004E6E81">
        <w:instrText xml:space="preserve"> IF </w:instrText>
      </w:r>
      <w:r w:rsidR="003F471D" w:rsidRPr="004E6E81">
        <w:fldChar w:fldCharType="begin"/>
      </w:r>
      <w:r w:rsidR="003F471D" w:rsidRPr="004E6E81">
        <w:instrText xml:space="preserve"> DOCPROPERTY "Disclaimer" </w:instrText>
      </w:r>
      <w:r w:rsidR="003F471D" w:rsidRPr="004E6E81">
        <w:fldChar w:fldCharType="separate"/>
      </w:r>
      <w:r w:rsidR="0025017A">
        <w:instrText>General</w:instrText>
      </w:r>
      <w:r w:rsidR="003F471D" w:rsidRPr="004E6E81">
        <w:fldChar w:fldCharType="end"/>
      </w:r>
      <w:r w:rsidR="00B72820" w:rsidRPr="004E6E81">
        <w:instrText xml:space="preserve"> = "IDEV" "</w:instrText>
      </w:r>
      <w:r w:rsidR="003F471D" w:rsidRPr="004E6E81">
        <w:fldChar w:fldCharType="begin"/>
      </w:r>
      <w:r w:rsidR="003F471D" w:rsidRPr="004E6E81">
        <w:instrText xml:space="preserve"> DOCPROPERTY "Company" </w:instrText>
      </w:r>
      <w:r w:rsidR="003F471D" w:rsidRPr="004E6E81">
        <w:fldChar w:fldCharType="separate"/>
      </w:r>
      <w:r w:rsidR="00B72820" w:rsidRPr="004E6E81">
        <w:instrText>Legal Name</w:instrText>
      </w:r>
      <w:r w:rsidR="003F471D" w:rsidRPr="004E6E81">
        <w:fldChar w:fldCharType="end"/>
      </w:r>
      <w:r w:rsidR="00B72820" w:rsidRPr="004E6E81">
        <w:instrText xml:space="preserve"> (</w:instrText>
      </w:r>
      <w:r w:rsidR="003F471D" w:rsidRPr="004E6E81">
        <w:fldChar w:fldCharType="begin"/>
      </w:r>
      <w:r w:rsidR="003F471D" w:rsidRPr="004E6E81">
        <w:instrText xml:space="preserve"> DOCPROPERTY "Disclaimer-Name" </w:instrText>
      </w:r>
      <w:r w:rsidR="003F471D" w:rsidRPr="004E6E81">
        <w:fldChar w:fldCharType="separate"/>
      </w:r>
      <w:r w:rsidR="00B72820" w:rsidRPr="004E6E81">
        <w:instrText>Legal Name</w:instrText>
      </w:r>
      <w:r w:rsidR="003F471D" w:rsidRPr="004E6E81">
        <w:fldChar w:fldCharType="end"/>
      </w:r>
      <w:r w:rsidR="00B72820" w:rsidRPr="004E6E81">
        <w:instrText xml:space="preserve">) has prepared this Document in accordance with the usual care and thoroughness of the consulting profession for the use of Department of Foreign Affairs and Trade and only those third parties who have been authorised in writing by </w:instrText>
      </w:r>
      <w:r w:rsidR="003F471D" w:rsidRPr="004E6E81">
        <w:fldChar w:fldCharType="begin"/>
      </w:r>
      <w:r w:rsidR="003F471D" w:rsidRPr="004E6E81">
        <w:instrText xml:space="preserve"> DOCPROPERTY "Disclaimer-Name" </w:instrText>
      </w:r>
      <w:r w:rsidR="003F471D" w:rsidRPr="004E6E81">
        <w:fldChar w:fldCharType="separate"/>
      </w:r>
      <w:r w:rsidR="00B72820" w:rsidRPr="004E6E81">
        <w:instrText>AECOM</w:instrText>
      </w:r>
      <w:r w:rsidR="003F471D" w:rsidRPr="004E6E81">
        <w:fldChar w:fldCharType="end"/>
      </w:r>
      <w:r w:rsidR="00B72820" w:rsidRPr="004E6E81">
        <w:instrText xml:space="preserve"> to rely on this Document.</w:instrText>
      </w:r>
    </w:p>
    <w:p w14:paraId="69D8B272" w14:textId="77777777" w:rsidR="00B72820" w:rsidRPr="004E6E81" w:rsidRDefault="00B72820" w:rsidP="004E6E81">
      <w:pPr>
        <w:pStyle w:val="CopyRight"/>
        <w:spacing w:after="0"/>
      </w:pPr>
      <w:r w:rsidRPr="004E6E81">
        <w:instrText>It is based on generally accepted practices and standards at the time it was prepared. No other warranty, expressed or implied, is made as to the professional advice included in this Document.</w:instrText>
      </w:r>
    </w:p>
    <w:p w14:paraId="3942AB29" w14:textId="77777777" w:rsidR="00B72820" w:rsidRPr="004E6E81" w:rsidRDefault="00B72820" w:rsidP="004E6E81">
      <w:pPr>
        <w:pStyle w:val="CopyRight"/>
        <w:spacing w:after="0"/>
      </w:pPr>
      <w:r w:rsidRPr="004E6E81">
        <w:instrText xml:space="preserve">It is prepared in accordance with the scope of work and for the purpose outlined in the contract dated </w:instrText>
      </w:r>
      <w:r w:rsidR="003F471D" w:rsidRPr="004E6E81">
        <w:fldChar w:fldCharType="begin"/>
      </w:r>
      <w:r w:rsidR="003F471D" w:rsidRPr="004E6E81">
        <w:instrText xml:space="preserve"> DOCPROPERTY "IDEVdate1" </w:instrText>
      </w:r>
      <w:r w:rsidR="003F471D" w:rsidRPr="004E6E81">
        <w:fldChar w:fldCharType="separate"/>
      </w:r>
      <w:r w:rsidRPr="004E6E81">
        <w:instrText>[date]</w:instrText>
      </w:r>
      <w:r w:rsidR="003F471D" w:rsidRPr="004E6E81">
        <w:fldChar w:fldCharType="end"/>
      </w:r>
      <w:r w:rsidRPr="004E6E81">
        <w:instrText>.</w:instrText>
      </w:r>
    </w:p>
    <w:p w14:paraId="4DAD2560" w14:textId="77777777" w:rsidR="00B72820" w:rsidRPr="004E6E81" w:rsidRDefault="00B72820" w:rsidP="004E6E81">
      <w:pPr>
        <w:pStyle w:val="CopyRight"/>
        <w:spacing w:after="0"/>
      </w:pPr>
      <w:r w:rsidRPr="004E6E81">
        <w:instrText xml:space="preserve">Where this Document indicates that information has been provided to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by third parties,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has made no independent verification of this information except as expressly stated in the Document.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assumes no liability for any inaccuracies in or omissions to that information.</w:instrText>
      </w:r>
    </w:p>
    <w:p w14:paraId="067FB9C8" w14:textId="77777777" w:rsidR="00B72820" w:rsidRPr="004E6E81" w:rsidRDefault="00B72820" w:rsidP="004E6E81">
      <w:pPr>
        <w:pStyle w:val="CopyRight"/>
        <w:spacing w:after="0"/>
      </w:pPr>
      <w:r w:rsidRPr="004E6E81">
        <w:instrText xml:space="preserve">This Document was prepared between </w:instrText>
      </w:r>
      <w:r w:rsidR="003F471D" w:rsidRPr="004E6E81">
        <w:fldChar w:fldCharType="begin"/>
      </w:r>
      <w:r w:rsidR="003F471D" w:rsidRPr="004E6E81">
        <w:instrText xml:space="preserve"> DOCPROPERTY "IDEVdate2" </w:instrText>
      </w:r>
      <w:r w:rsidR="003F471D" w:rsidRPr="004E6E81">
        <w:fldChar w:fldCharType="separate"/>
      </w:r>
      <w:r w:rsidRPr="004E6E81">
        <w:instrText>[date]</w:instrText>
      </w:r>
      <w:r w:rsidR="003F471D" w:rsidRPr="004E6E81">
        <w:fldChar w:fldCharType="end"/>
      </w:r>
      <w:r w:rsidRPr="004E6E81">
        <w:instrText xml:space="preserve"> and is based on the conditions encountered and information reviewed at the time of preparation.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disclaims responsibility for any changes that may have occurred after this time.</w:instrText>
      </w:r>
    </w:p>
    <w:p w14:paraId="6D06E254" w14:textId="77777777" w:rsidR="00B72820" w:rsidRPr="004E6E81" w:rsidRDefault="00B72820" w:rsidP="004E6E81">
      <w:pPr>
        <w:pStyle w:val="CopyRight"/>
        <w:spacing w:after="0"/>
      </w:pPr>
      <w:r w:rsidRPr="004E6E81">
        <w:instrText>This Document should be read in full. No responsibility is accepted for use of any part of this Document in any other context or for any other purpose or by third parties. This Document does not purport to give legal advice. Legal advice can only be given by qualified legal practitioners.</w:instrText>
      </w:r>
    </w:p>
    <w:p w14:paraId="3C25A4F4" w14:textId="77777777" w:rsidR="00B72820" w:rsidRPr="004E6E81" w:rsidRDefault="00B72820" w:rsidP="004E6E81">
      <w:pPr>
        <w:pStyle w:val="CopyRight"/>
        <w:spacing w:after="0"/>
      </w:pPr>
      <w:r w:rsidRPr="004E6E81">
        <w:instrText xml:space="preserve">Except as required by law, no third party may use or rely on this Document unless otherwise agreed by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in writing. Where such agreement is provided,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will provide a letter of reliance to the agreed third party in the form required by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w:instrText>
      </w:r>
    </w:p>
    <w:p w14:paraId="0B3608F9" w14:textId="77777777" w:rsidR="00B72820" w:rsidRPr="004E6E81" w:rsidRDefault="00B72820" w:rsidP="004E6E81">
      <w:pPr>
        <w:pStyle w:val="CopyRight"/>
        <w:spacing w:after="0"/>
      </w:pPr>
      <w:r w:rsidRPr="004E6E81">
        <w:instrText xml:space="preserve">To the extent permitted by law,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expressly disclaims and excludes liability for any loss, damage, cost or expenses suffered by any third party relating to or resulting from the use of, or reliance on, any information contained in this Document.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does not admit that any action, liability or claim may exist or be available to any third party.</w:instrText>
      </w:r>
    </w:p>
    <w:p w14:paraId="3302F440" w14:textId="77777777" w:rsidR="00B72820" w:rsidRPr="004E6E81" w:rsidRDefault="00B72820" w:rsidP="004E6E81">
      <w:pPr>
        <w:pStyle w:val="CopyRight"/>
        <w:spacing w:after="0"/>
      </w:pPr>
      <w:r w:rsidRPr="004E6E81">
        <w:instrText xml:space="preserve">Except as specifically stated in this section, </w:instrText>
      </w:r>
      <w:r w:rsidR="003F471D" w:rsidRPr="004E6E81">
        <w:fldChar w:fldCharType="begin"/>
      </w:r>
      <w:r w:rsidR="003F471D" w:rsidRPr="004E6E81">
        <w:instrText xml:space="preserve"> DOCPROPERTY "Disclaimer-Name" </w:instrText>
      </w:r>
      <w:r w:rsidR="003F471D" w:rsidRPr="004E6E81">
        <w:fldChar w:fldCharType="separate"/>
      </w:r>
      <w:r w:rsidRPr="004E6E81">
        <w:instrText>AECOM</w:instrText>
      </w:r>
      <w:r w:rsidR="003F471D" w:rsidRPr="004E6E81">
        <w:fldChar w:fldCharType="end"/>
      </w:r>
      <w:r w:rsidRPr="004E6E81">
        <w:instrText xml:space="preserve"> does not authorise the use of this Document by any third party.</w:instrText>
      </w:r>
    </w:p>
    <w:p w14:paraId="13611325" w14:textId="2063E3C3" w:rsidR="00B72820" w:rsidRPr="004E6E81" w:rsidRDefault="00B72820" w:rsidP="00444653">
      <w:pPr>
        <w:pStyle w:val="CopyRight"/>
        <w:spacing w:after="0"/>
      </w:pPr>
      <w:r w:rsidRPr="004E6E81">
        <w:instrText xml:space="preserve">It is the responsibility of third parties to independently make inquiries or seek advice in relation to their particular requirements and proposed use of the site or this Document." </w:instrText>
      </w:r>
      <w:r w:rsidRPr="004E6E81">
        <w:fldChar w:fldCharType="end"/>
      </w:r>
      <w:r w:rsidRPr="004E6E81">
        <w:fldChar w:fldCharType="begin"/>
      </w:r>
      <w:r w:rsidRPr="004E6E81">
        <w:instrText xml:space="preserve"> IF </w:instrText>
      </w:r>
      <w:r w:rsidR="003F471D" w:rsidRPr="004E6E81">
        <w:fldChar w:fldCharType="begin"/>
      </w:r>
      <w:r w:rsidR="003F471D" w:rsidRPr="004E6E81">
        <w:instrText xml:space="preserve"> DOCPROPERTY "Disclaimer-General" </w:instrText>
      </w:r>
      <w:r w:rsidR="003F471D" w:rsidRPr="004E6E81">
        <w:fldChar w:fldCharType="separate"/>
      </w:r>
      <w:r w:rsidR="0025017A">
        <w:instrText>Standard</w:instrText>
      </w:r>
      <w:r w:rsidR="003F471D" w:rsidRPr="004E6E81">
        <w:fldChar w:fldCharType="end"/>
      </w:r>
      <w:r w:rsidRPr="004E6E81">
        <w:instrText xml:space="preserve"> = "Services" "</w:instrText>
      </w:r>
    </w:p>
    <w:p w14:paraId="0E282865" w14:textId="77777777" w:rsidR="00B72820" w:rsidRPr="004E6E81" w:rsidRDefault="00B72820" w:rsidP="004E6E81">
      <w:pPr>
        <w:pStyle w:val="CopyRight"/>
        <w:spacing w:after="0"/>
        <w:rPr>
          <w:b/>
        </w:rPr>
      </w:pPr>
      <w:r w:rsidRPr="004E6E81">
        <w:rPr>
          <w:b/>
        </w:rPr>
        <w:instrText>Document Delivery</w:instrText>
      </w:r>
    </w:p>
    <w:p w14:paraId="37A3FB8A" w14:textId="311395F3" w:rsidR="0025017A" w:rsidRPr="004E6E81" w:rsidRDefault="003F471D" w:rsidP="00444653">
      <w:pPr>
        <w:pStyle w:val="CopyRight"/>
        <w:spacing w:after="0"/>
        <w:rPr>
          <w:noProof/>
        </w:rPr>
      </w:pPr>
      <w:r w:rsidRPr="004E6E81">
        <w:fldChar w:fldCharType="begin"/>
      </w:r>
      <w:r w:rsidRPr="004E6E81">
        <w:instrText xml:space="preserve"> DOCPROPERTY "Company" </w:instrText>
      </w:r>
      <w:r w:rsidRPr="004E6E81">
        <w:fldChar w:fldCharType="separate"/>
      </w:r>
      <w:r w:rsidR="00B72820" w:rsidRPr="004E6E81">
        <w:instrText>Legal Name</w:instrText>
      </w:r>
      <w:r w:rsidRPr="004E6E81">
        <w:fldChar w:fldCharType="end"/>
      </w:r>
      <w:r w:rsidR="00B72820" w:rsidRPr="004E6E81">
        <w:instrText xml:space="preserve"> (</w:instrText>
      </w:r>
      <w:r w:rsidRPr="004E6E81">
        <w:fldChar w:fldCharType="begin"/>
      </w:r>
      <w:r w:rsidRPr="004E6E81">
        <w:instrText xml:space="preserve"> DOCPROPERTY "Disclaimer-Name" </w:instrText>
      </w:r>
      <w:r w:rsidRPr="004E6E81">
        <w:fldChar w:fldCharType="separate"/>
      </w:r>
      <w:r w:rsidR="00B72820" w:rsidRPr="004E6E81">
        <w:instrText>Legal Name</w:instrText>
      </w:r>
      <w:r w:rsidRPr="004E6E81">
        <w:fldChar w:fldCharType="end"/>
      </w:r>
      <w:r w:rsidR="00B72820" w:rsidRPr="004E6E81">
        <w:instrText xml:space="preserve">) provides this document in either printed format, electronic format or both. </w:instrText>
      </w:r>
      <w:r w:rsidRPr="004E6E81">
        <w:fldChar w:fldCharType="begin"/>
      </w:r>
      <w:r w:rsidRPr="004E6E81">
        <w:instrText xml:space="preserve"> DOCPROPERTY "Disclaimer-Name" </w:instrText>
      </w:r>
      <w:r w:rsidRPr="004E6E81">
        <w:fldChar w:fldCharType="separate"/>
      </w:r>
      <w:r w:rsidR="00B72820" w:rsidRPr="004E6E81">
        <w:instrText>Legal Name</w:instrText>
      </w:r>
      <w:r w:rsidRPr="004E6E81">
        <w:fldChar w:fldCharType="end"/>
      </w:r>
      <w:r w:rsidR="00B72820" w:rsidRPr="004E6E81">
        <w:instrText xml:space="preserve"> considers the printed version to be binding. The electronic format is provided for the client’s convenience and </w:instrText>
      </w:r>
      <w:r w:rsidRPr="004E6E81">
        <w:fldChar w:fldCharType="begin"/>
      </w:r>
      <w:r w:rsidRPr="004E6E81">
        <w:instrText xml:space="preserve"> DOCPROPERTY "Disclaimer-Name" </w:instrText>
      </w:r>
      <w:r w:rsidRPr="004E6E81">
        <w:fldChar w:fldCharType="separate"/>
      </w:r>
      <w:r w:rsidR="00B72820" w:rsidRPr="004E6E81">
        <w:instrText>Legal Name</w:instrText>
      </w:r>
      <w:r w:rsidRPr="004E6E81">
        <w:fldChar w:fldCharType="end"/>
      </w:r>
      <w:r w:rsidR="00B72820" w:rsidRPr="004E6E81">
        <w:instrText xml:space="preserve"> requests that the client ensures the integrity of this electronic information is maintained. Storage of this electronic information should at a minimum comply with the requirements of the Electronic Transactions Act 2002." </w:instrText>
      </w:r>
      <w:r w:rsidR="00B72820" w:rsidRPr="004E6E81">
        <w:fldChar w:fldCharType="end"/>
      </w:r>
      <w:r w:rsidR="00C32F5E" w:rsidRPr="004E6E81">
        <w:instrText>"</w:instrText>
      </w:r>
      <w:r w:rsidR="00C27DDE" w:rsidRPr="004E6E81">
        <w:instrText xml:space="preserve"> "" </w:instrText>
      </w:r>
      <w:r w:rsidR="00D92CCC" w:rsidRPr="004E6E81">
        <w:fldChar w:fldCharType="separate"/>
      </w:r>
      <w:r w:rsidR="0025017A" w:rsidRPr="004E6E81">
        <w:rPr>
          <w:noProof/>
        </w:rPr>
        <w:t xml:space="preserve">© </w:t>
      </w:r>
      <w:r w:rsidR="0025017A">
        <w:rPr>
          <w:noProof/>
        </w:rPr>
        <w:t>AECOM Australia Pty Ltd</w:t>
      </w:r>
      <w:r w:rsidR="0025017A" w:rsidRPr="004E6E81">
        <w:rPr>
          <w:noProof/>
        </w:rPr>
        <w:t xml:space="preserve"> (</w:t>
      </w:r>
      <w:r w:rsidR="0025017A">
        <w:rPr>
          <w:noProof/>
        </w:rPr>
        <w:t>AECOM</w:t>
      </w:r>
      <w:r w:rsidR="0025017A" w:rsidRPr="004E6E81">
        <w:rPr>
          <w:noProof/>
        </w:rPr>
        <w:t>). All rights reserved.</w:t>
      </w:r>
    </w:p>
    <w:p w14:paraId="2FC177C7" w14:textId="576C6797" w:rsidR="00C721D7" w:rsidRPr="004E6E81" w:rsidRDefault="0025017A" w:rsidP="003C51AF">
      <w:pPr>
        <w:pStyle w:val="CopyRight"/>
        <w:spacing w:after="0"/>
      </w:pPr>
      <w:r>
        <w:rPr>
          <w:noProof/>
        </w:rPr>
        <w:t>AECOM</w:t>
      </w:r>
      <w:r w:rsidRPr="004E6E81">
        <w:rPr>
          <w:noProof/>
        </w:rPr>
        <w:t xml:space="preserve"> has prepared this document for the sole use of the Client and for a specific purpose, each as expressly stated in the document. No other party should rely on this document without the prior written consent of </w:t>
      </w:r>
      <w:r>
        <w:rPr>
          <w:noProof/>
        </w:rPr>
        <w:t>AECOM</w:t>
      </w:r>
      <w:r w:rsidRPr="004E6E81">
        <w:rPr>
          <w:noProof/>
        </w:rPr>
        <w:t xml:space="preserve">. </w:t>
      </w:r>
      <w:r>
        <w:rPr>
          <w:noProof/>
        </w:rPr>
        <w:t>AECOM</w:t>
      </w:r>
      <w:r w:rsidRPr="004E6E81">
        <w:rPr>
          <w:noProof/>
        </w:rPr>
        <w:t xml:space="preserve"> undertakes no duty, nor accepts any responsibility, to any third party who may rely upon or use this document. This document has been prepared based on the Client’s description of its requirements and </w:t>
      </w:r>
      <w:r>
        <w:rPr>
          <w:noProof/>
        </w:rPr>
        <w:t>AECOM</w:t>
      </w:r>
      <w:r w:rsidRPr="004E6E81">
        <w:rPr>
          <w:noProof/>
        </w:rPr>
        <w:t xml:space="preserve">’s experience, having regard to assumptions that </w:t>
      </w:r>
      <w:r>
        <w:rPr>
          <w:noProof/>
        </w:rPr>
        <w:t>AECOM</w:t>
      </w:r>
      <w:r w:rsidRPr="004E6E81">
        <w:rPr>
          <w:noProof/>
        </w:rPr>
        <w:t xml:space="preserve"> can reasonably be expected to make in accordance with sound professional principles. </w:t>
      </w:r>
      <w:r>
        <w:rPr>
          <w:noProof/>
        </w:rPr>
        <w:t>AECOM</w:t>
      </w:r>
      <w:r w:rsidRPr="004E6E81">
        <w:rPr>
          <w:noProof/>
        </w:rPr>
        <w: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t>
      </w:r>
      <w:r w:rsidR="00D92CCC" w:rsidRPr="004E6E81">
        <w:fldChar w:fldCharType="end"/>
      </w:r>
    </w:p>
    <w:bookmarkEnd w:id="3"/>
    <w:p w14:paraId="2C1CE7E2" w14:textId="77777777" w:rsidR="00C27DDE" w:rsidRPr="004E6E81" w:rsidRDefault="00C27DDE" w:rsidP="0096365E">
      <w:pPr>
        <w:spacing w:after="0" w:line="240" w:lineRule="auto"/>
      </w:pPr>
    </w:p>
    <w:p w14:paraId="6BF893BA" w14:textId="77777777" w:rsidR="00C27DDE" w:rsidRPr="004E6E81" w:rsidRDefault="00C27DDE" w:rsidP="004A0044">
      <w:pPr>
        <w:sectPr w:rsidR="00C27DDE" w:rsidRPr="004E6E81" w:rsidSect="00991D0F">
          <w:headerReference w:type="default" r:id="rId17"/>
          <w:footerReference w:type="default" r:id="rId18"/>
          <w:headerReference w:type="first" r:id="rId19"/>
          <w:footerReference w:type="first" r:id="rId20"/>
          <w:pgSz w:w="11907" w:h="16834" w:code="9"/>
          <w:pgMar w:top="2364" w:right="1417" w:bottom="981" w:left="1304" w:header="675" w:footer="357" w:gutter="0"/>
          <w:cols w:space="720"/>
          <w:docGrid w:linePitch="272"/>
        </w:sectPr>
      </w:pPr>
    </w:p>
    <w:p w14:paraId="3A48437A" w14:textId="77777777" w:rsidR="00C27DDE" w:rsidRPr="004E6E81" w:rsidRDefault="00C27DDE">
      <w:pPr>
        <w:pStyle w:val="NoTOC"/>
      </w:pPr>
      <w:r w:rsidRPr="004E6E81">
        <w:lastRenderedPageBreak/>
        <w:t>Quality Information</w:t>
      </w:r>
    </w:p>
    <w:tbl>
      <w:tblPr>
        <w:tblW w:w="0" w:type="auto"/>
        <w:tblLayout w:type="fixed"/>
        <w:tblCellMar>
          <w:left w:w="0" w:type="dxa"/>
          <w:right w:w="0" w:type="dxa"/>
        </w:tblCellMar>
        <w:tblLook w:val="0000" w:firstRow="0" w:lastRow="0" w:firstColumn="0" w:lastColumn="0" w:noHBand="0" w:noVBand="0"/>
      </w:tblPr>
      <w:tblGrid>
        <w:gridCol w:w="1384"/>
        <w:gridCol w:w="6804"/>
      </w:tblGrid>
      <w:tr w:rsidR="00C27DDE" w:rsidRPr="004E6E81" w14:paraId="6B3BEE6F" w14:textId="77777777" w:rsidTr="00266C2E">
        <w:trPr>
          <w:trHeight w:val="480"/>
        </w:trPr>
        <w:tc>
          <w:tcPr>
            <w:tcW w:w="1384" w:type="dxa"/>
            <w:vAlign w:val="center"/>
          </w:tcPr>
          <w:p w14:paraId="0151715F" w14:textId="77777777" w:rsidR="00C27DDE" w:rsidRPr="004E6E81" w:rsidRDefault="00C27DDE">
            <w:r w:rsidRPr="004E6E81">
              <w:t>Document</w:t>
            </w:r>
          </w:p>
        </w:tc>
        <w:tc>
          <w:tcPr>
            <w:tcW w:w="6804" w:type="dxa"/>
            <w:vAlign w:val="center"/>
          </w:tcPr>
          <w:p w14:paraId="2C76F905" w14:textId="1DF11A6B" w:rsidR="00C27DDE" w:rsidRPr="004E6E81" w:rsidRDefault="003F471D">
            <w:r w:rsidRPr="004E6E81">
              <w:fldChar w:fldCharType="begin"/>
            </w:r>
            <w:r w:rsidRPr="004E6E81">
              <w:instrText xml:space="preserve"> DOCPROPERTY "Report Title" </w:instrText>
            </w:r>
            <w:r w:rsidRPr="004E6E81">
              <w:fldChar w:fldCharType="separate"/>
            </w:r>
            <w:r w:rsidR="0025017A">
              <w:t>Matted Flax-lily Nursery Audit - 2024</w:t>
            </w:r>
            <w:r w:rsidRPr="004E6E81">
              <w:fldChar w:fldCharType="end"/>
            </w:r>
          </w:p>
        </w:tc>
      </w:tr>
      <w:tr w:rsidR="00C27DDE" w:rsidRPr="004E6E81" w14:paraId="0E804921" w14:textId="77777777" w:rsidTr="00266C2E">
        <w:trPr>
          <w:trHeight w:val="480"/>
        </w:trPr>
        <w:tc>
          <w:tcPr>
            <w:tcW w:w="1384" w:type="dxa"/>
            <w:vAlign w:val="center"/>
          </w:tcPr>
          <w:p w14:paraId="753717D0" w14:textId="77777777" w:rsidR="00C27DDE" w:rsidRPr="004E6E81" w:rsidRDefault="00C27DDE">
            <w:r w:rsidRPr="004E6E81">
              <w:t>Ref</w:t>
            </w:r>
          </w:p>
        </w:tc>
        <w:tc>
          <w:tcPr>
            <w:tcW w:w="6804" w:type="dxa"/>
            <w:vAlign w:val="center"/>
          </w:tcPr>
          <w:p w14:paraId="5D9975FB" w14:textId="6ED3E4A5" w:rsidR="00C27DDE" w:rsidRPr="004E6E81" w:rsidRDefault="003F471D">
            <w:r w:rsidRPr="004E6E81">
              <w:fldChar w:fldCharType="begin"/>
            </w:r>
            <w:r w:rsidRPr="004E6E81">
              <w:instrText xml:space="preserve"> DOCPROPERTY "Job No" </w:instrText>
            </w:r>
            <w:r w:rsidRPr="004E6E81">
              <w:fldChar w:fldCharType="separate"/>
            </w:r>
            <w:r w:rsidR="0025017A">
              <w:t>60647371</w:t>
            </w:r>
            <w:r w:rsidRPr="004E6E81">
              <w:fldChar w:fldCharType="end"/>
            </w:r>
            <w:r w:rsidR="00D92CCC" w:rsidRPr="004E6E81">
              <w:fldChar w:fldCharType="begin"/>
            </w:r>
            <w:r w:rsidR="00C27DDE" w:rsidRPr="004E6E81">
              <w:instrText xml:space="preserve"> IF </w:instrText>
            </w:r>
            <w:r w:rsidRPr="004E6E81">
              <w:fldChar w:fldCharType="begin"/>
            </w:r>
            <w:r w:rsidRPr="004E6E81">
              <w:instrText xml:space="preserve"> DOCPROPERTY "FileNameFooter" </w:instrText>
            </w:r>
            <w:r w:rsidRPr="004E6E81">
              <w:fldChar w:fldCharType="separate"/>
            </w:r>
            <w:r w:rsidR="0025017A">
              <w:instrText>True</w:instrText>
            </w:r>
            <w:r w:rsidRPr="004E6E81">
              <w:fldChar w:fldCharType="end"/>
            </w:r>
            <w:r w:rsidR="00C27DDE" w:rsidRPr="004E6E81">
              <w:instrText xml:space="preserve"> &lt;&gt; "True" "</w:instrText>
            </w:r>
          </w:p>
          <w:p w14:paraId="634FFBEB" w14:textId="51F78D65" w:rsidR="00C27DDE" w:rsidRPr="004E6E81" w:rsidRDefault="003F471D">
            <w:r w:rsidRPr="004E6E81">
              <w:fldChar w:fldCharType="begin"/>
            </w:r>
            <w:r w:rsidRPr="004E6E81">
              <w:instrText xml:space="preserve"> FILENAME \* Lower\p </w:instrText>
            </w:r>
            <w:r w:rsidRPr="004E6E81">
              <w:fldChar w:fldCharType="separate"/>
            </w:r>
            <w:r w:rsidR="00D67D5B" w:rsidRPr="004E6E81">
              <w:instrText>c:\data\active\aecom\revision 7.3\word setup\templates\workgroup\report.dotm</w:instrText>
            </w:r>
            <w:r w:rsidRPr="004E6E81">
              <w:fldChar w:fldCharType="end"/>
            </w:r>
            <w:r w:rsidR="00C27DDE" w:rsidRPr="004E6E81">
              <w:instrText xml:space="preserve">" </w:instrText>
            </w:r>
            <w:r w:rsidR="00D92CCC" w:rsidRPr="004E6E81">
              <w:fldChar w:fldCharType="end"/>
            </w:r>
          </w:p>
        </w:tc>
      </w:tr>
      <w:tr w:rsidR="00C27DDE" w:rsidRPr="004E6E81" w14:paraId="4DD3F4C9" w14:textId="77777777" w:rsidTr="00266C2E">
        <w:trPr>
          <w:trHeight w:val="480"/>
        </w:trPr>
        <w:tc>
          <w:tcPr>
            <w:tcW w:w="1384" w:type="dxa"/>
            <w:vAlign w:val="center"/>
          </w:tcPr>
          <w:p w14:paraId="6A8239E6" w14:textId="77777777" w:rsidR="00C27DDE" w:rsidRPr="004E6E81" w:rsidRDefault="00C27DDE">
            <w:r w:rsidRPr="004E6E81">
              <w:t>Date</w:t>
            </w:r>
          </w:p>
        </w:tc>
        <w:tc>
          <w:tcPr>
            <w:tcW w:w="6804" w:type="dxa"/>
            <w:vAlign w:val="center"/>
          </w:tcPr>
          <w:p w14:paraId="20F40E43" w14:textId="6D0235E3" w:rsidR="00C27DDE" w:rsidRPr="004E6E81" w:rsidRDefault="00E37279">
            <w:r w:rsidRPr="004E6E81">
              <w:fldChar w:fldCharType="begin"/>
            </w:r>
            <w:r w:rsidRPr="004E6E81">
              <w:instrText xml:space="preserve"> DOCPROPERTY "Report Date" </w:instrText>
            </w:r>
            <w:r w:rsidRPr="004E6E81">
              <w:fldChar w:fldCharType="separate"/>
            </w:r>
            <w:r w:rsidR="0025017A">
              <w:t>09-May-2024</w:t>
            </w:r>
            <w:r w:rsidRPr="004E6E81">
              <w:fldChar w:fldCharType="end"/>
            </w:r>
          </w:p>
        </w:tc>
      </w:tr>
      <w:tr w:rsidR="00C27DDE" w:rsidRPr="004E6E81" w14:paraId="65387FE6" w14:textId="77777777" w:rsidTr="00266C2E">
        <w:trPr>
          <w:trHeight w:val="480"/>
        </w:trPr>
        <w:tc>
          <w:tcPr>
            <w:tcW w:w="1384" w:type="dxa"/>
            <w:vAlign w:val="center"/>
          </w:tcPr>
          <w:p w14:paraId="576291B1" w14:textId="77777777" w:rsidR="00C27DDE" w:rsidRPr="004E6E81" w:rsidRDefault="00C27DDE">
            <w:r w:rsidRPr="004E6E81">
              <w:t>Prepared by</w:t>
            </w:r>
          </w:p>
        </w:tc>
        <w:bookmarkStart w:id="4" w:name="author"/>
        <w:tc>
          <w:tcPr>
            <w:tcW w:w="6804" w:type="dxa"/>
            <w:vAlign w:val="center"/>
          </w:tcPr>
          <w:p w14:paraId="7B7C28DC" w14:textId="35C4247E" w:rsidR="00C27DDE" w:rsidRPr="004E6E81" w:rsidRDefault="00D92CCC">
            <w:r w:rsidRPr="004E6E81">
              <w:fldChar w:fldCharType="begin"/>
            </w:r>
            <w:r w:rsidR="00C27DDE" w:rsidRPr="004E6E81">
              <w:instrText xml:space="preserve"> DOCPROPERTY "Prepared By" </w:instrText>
            </w:r>
            <w:r w:rsidRPr="004E6E81">
              <w:fldChar w:fldCharType="separate"/>
            </w:r>
            <w:r w:rsidR="0025017A">
              <w:t>Kate Morrison and Bridget Dorizzi</w:t>
            </w:r>
            <w:r w:rsidRPr="004E6E81">
              <w:fldChar w:fldCharType="end"/>
            </w:r>
            <w:bookmarkEnd w:id="4"/>
          </w:p>
        </w:tc>
      </w:tr>
      <w:tr w:rsidR="00C27DDE" w:rsidRPr="004E6E81" w14:paraId="04DBCB9F" w14:textId="77777777" w:rsidTr="00266C2E">
        <w:trPr>
          <w:trHeight w:val="480"/>
        </w:trPr>
        <w:tc>
          <w:tcPr>
            <w:tcW w:w="1384" w:type="dxa"/>
            <w:vAlign w:val="center"/>
          </w:tcPr>
          <w:p w14:paraId="438F7DAF" w14:textId="77777777" w:rsidR="00C27DDE" w:rsidRPr="004E6E81" w:rsidRDefault="00C27DDE">
            <w:r w:rsidRPr="004E6E81">
              <w:t>Reviewed by</w:t>
            </w:r>
          </w:p>
        </w:tc>
        <w:bookmarkStart w:id="5" w:name="Reviewer"/>
        <w:tc>
          <w:tcPr>
            <w:tcW w:w="6804" w:type="dxa"/>
            <w:vAlign w:val="center"/>
          </w:tcPr>
          <w:p w14:paraId="72D58853" w14:textId="18CA1B5E" w:rsidR="00C27DDE" w:rsidRPr="004E6E81" w:rsidRDefault="00D92CCC">
            <w:r w:rsidRPr="004E6E81">
              <w:fldChar w:fldCharType="begin"/>
            </w:r>
            <w:r w:rsidR="00C27DDE" w:rsidRPr="004E6E81">
              <w:instrText xml:space="preserve"> DOCPROPERTY "Reviewed By" </w:instrText>
            </w:r>
            <w:r w:rsidRPr="004E6E81">
              <w:fldChar w:fldCharType="separate"/>
            </w:r>
            <w:r w:rsidR="0025017A">
              <w:t>Dan Haysom</w:t>
            </w:r>
            <w:r w:rsidRPr="004E6E81">
              <w:fldChar w:fldCharType="end"/>
            </w:r>
            <w:bookmarkEnd w:id="5"/>
          </w:p>
        </w:tc>
      </w:tr>
    </w:tbl>
    <w:p w14:paraId="7F1F42CA" w14:textId="77777777" w:rsidR="00C27DDE" w:rsidRPr="004E6E81" w:rsidRDefault="00C27DDE"/>
    <w:p w14:paraId="6D5229C7" w14:textId="77777777" w:rsidR="00C27DDE" w:rsidRPr="004E6E81" w:rsidRDefault="00C27DDE">
      <w:r w:rsidRPr="004E6E81">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559"/>
        <w:gridCol w:w="2693"/>
        <w:gridCol w:w="2041"/>
        <w:gridCol w:w="2041"/>
      </w:tblGrid>
      <w:tr w:rsidR="00BA138B" w:rsidRPr="004E6E81" w14:paraId="7E353D5F" w14:textId="77777777" w:rsidTr="00816483">
        <w:trPr>
          <w:cantSplit/>
          <w:trHeight w:val="480"/>
        </w:trPr>
        <w:tc>
          <w:tcPr>
            <w:tcW w:w="816" w:type="dxa"/>
            <w:vMerge w:val="restart"/>
            <w:vAlign w:val="center"/>
          </w:tcPr>
          <w:p w14:paraId="0419B4CD" w14:textId="77777777" w:rsidR="00BA138B" w:rsidRPr="004E6E81" w:rsidRDefault="00BA138B" w:rsidP="00E774C6">
            <w:bookmarkStart w:id="6" w:name="Revision"/>
            <w:r w:rsidRPr="004E6E81">
              <w:t>Rev</w:t>
            </w:r>
            <w:bookmarkEnd w:id="6"/>
          </w:p>
        </w:tc>
        <w:tc>
          <w:tcPr>
            <w:tcW w:w="1559" w:type="dxa"/>
            <w:vMerge w:val="restart"/>
            <w:vAlign w:val="center"/>
          </w:tcPr>
          <w:p w14:paraId="6939D989" w14:textId="77777777" w:rsidR="00BA138B" w:rsidRPr="004E6E81" w:rsidRDefault="00BA138B">
            <w:r w:rsidRPr="004E6E81">
              <w:t>Revision Date</w:t>
            </w:r>
          </w:p>
        </w:tc>
        <w:tc>
          <w:tcPr>
            <w:tcW w:w="2693" w:type="dxa"/>
            <w:vMerge w:val="restart"/>
            <w:vAlign w:val="center"/>
          </w:tcPr>
          <w:p w14:paraId="6B5B5E65" w14:textId="77777777" w:rsidR="00BA138B" w:rsidRPr="004E6E81" w:rsidRDefault="00BA138B">
            <w:r w:rsidRPr="004E6E81">
              <w:t>Details</w:t>
            </w:r>
          </w:p>
        </w:tc>
        <w:tc>
          <w:tcPr>
            <w:tcW w:w="4082" w:type="dxa"/>
            <w:gridSpan w:val="2"/>
            <w:vAlign w:val="center"/>
          </w:tcPr>
          <w:p w14:paraId="2B412BAC" w14:textId="77777777" w:rsidR="00BA138B" w:rsidRPr="004E6E81" w:rsidRDefault="00BA138B" w:rsidP="00BA138B">
            <w:pPr>
              <w:jc w:val="center"/>
            </w:pPr>
            <w:r w:rsidRPr="004E6E81">
              <w:t>Authorised</w:t>
            </w:r>
          </w:p>
        </w:tc>
      </w:tr>
      <w:tr w:rsidR="00C27DDE" w:rsidRPr="004E6E81" w14:paraId="4C7D2356" w14:textId="77777777" w:rsidTr="00816483">
        <w:trPr>
          <w:cantSplit/>
          <w:trHeight w:val="480"/>
        </w:trPr>
        <w:tc>
          <w:tcPr>
            <w:tcW w:w="816" w:type="dxa"/>
            <w:vMerge/>
            <w:vAlign w:val="center"/>
          </w:tcPr>
          <w:p w14:paraId="5B80682F" w14:textId="77777777" w:rsidR="00C27DDE" w:rsidRPr="004E6E81" w:rsidRDefault="00C27DDE"/>
        </w:tc>
        <w:tc>
          <w:tcPr>
            <w:tcW w:w="1559" w:type="dxa"/>
            <w:vMerge/>
            <w:vAlign w:val="center"/>
          </w:tcPr>
          <w:p w14:paraId="6829CAE2" w14:textId="77777777" w:rsidR="00C27DDE" w:rsidRPr="004E6E81" w:rsidRDefault="00C27DDE"/>
        </w:tc>
        <w:tc>
          <w:tcPr>
            <w:tcW w:w="2693" w:type="dxa"/>
            <w:vMerge/>
            <w:vAlign w:val="center"/>
          </w:tcPr>
          <w:p w14:paraId="26592AF4" w14:textId="77777777" w:rsidR="00C27DDE" w:rsidRPr="004E6E81" w:rsidRDefault="00C27DDE"/>
        </w:tc>
        <w:tc>
          <w:tcPr>
            <w:tcW w:w="2041" w:type="dxa"/>
            <w:vAlign w:val="center"/>
          </w:tcPr>
          <w:p w14:paraId="45D186DE" w14:textId="77777777" w:rsidR="00C27DDE" w:rsidRPr="004E6E81" w:rsidRDefault="00C27DDE">
            <w:r w:rsidRPr="004E6E81">
              <w:t>Name/Position</w:t>
            </w:r>
          </w:p>
        </w:tc>
        <w:tc>
          <w:tcPr>
            <w:tcW w:w="2041" w:type="dxa"/>
            <w:vAlign w:val="center"/>
          </w:tcPr>
          <w:p w14:paraId="122FBD48" w14:textId="77777777" w:rsidR="00C27DDE" w:rsidRPr="004E6E81" w:rsidRDefault="00C27DDE">
            <w:r w:rsidRPr="004E6E81">
              <w:t>Signature</w:t>
            </w:r>
          </w:p>
        </w:tc>
      </w:tr>
      <w:tr w:rsidR="001B1C22" w:rsidRPr="004E6E81" w14:paraId="0182409F" w14:textId="77777777" w:rsidTr="00816483">
        <w:trPr>
          <w:cantSplit/>
          <w:trHeight w:val="480"/>
        </w:trPr>
        <w:tc>
          <w:tcPr>
            <w:tcW w:w="816" w:type="dxa"/>
          </w:tcPr>
          <w:p w14:paraId="4D28E1BB" w14:textId="4B86E84F" w:rsidR="001B1C22" w:rsidRPr="004E6E81" w:rsidRDefault="0025017A" w:rsidP="00240B24">
            <w:pPr>
              <w:pStyle w:val="TableText"/>
            </w:pPr>
            <w:fldSimple w:instr=" DOCPROPERTY &quot;Revision&quot;  \* MERGEFORMAT ">
              <w:r>
                <w:t>1</w:t>
              </w:r>
            </w:fldSimple>
          </w:p>
        </w:tc>
        <w:tc>
          <w:tcPr>
            <w:tcW w:w="1559" w:type="dxa"/>
          </w:tcPr>
          <w:p w14:paraId="3468B25A" w14:textId="208256D1" w:rsidR="001B1C22" w:rsidRPr="004E6E81" w:rsidDel="00394859" w:rsidRDefault="004E6E81" w:rsidP="00240B24">
            <w:pPr>
              <w:pStyle w:val="TableText"/>
            </w:pPr>
            <w:r w:rsidRPr="004E6E81">
              <w:t>09</w:t>
            </w:r>
            <w:r w:rsidR="001B1C22" w:rsidRPr="004E6E81">
              <w:t>-May-2023</w:t>
            </w:r>
          </w:p>
        </w:tc>
        <w:tc>
          <w:tcPr>
            <w:tcW w:w="2693" w:type="dxa"/>
          </w:tcPr>
          <w:p w14:paraId="2F8F045B" w14:textId="43494487" w:rsidR="001B1C22" w:rsidRPr="004E6E81" w:rsidRDefault="004E6E81" w:rsidP="00240B24">
            <w:pPr>
              <w:pStyle w:val="TableText"/>
            </w:pPr>
            <w:r w:rsidRPr="004E6E81">
              <w:t>Final</w:t>
            </w:r>
          </w:p>
        </w:tc>
        <w:tc>
          <w:tcPr>
            <w:tcW w:w="2041" w:type="dxa"/>
          </w:tcPr>
          <w:p w14:paraId="1157ABC5" w14:textId="77777777" w:rsidR="001B1C22" w:rsidRPr="004E6E81" w:rsidRDefault="001B1C22" w:rsidP="001B1C22">
            <w:pPr>
              <w:pStyle w:val="TableText"/>
            </w:pPr>
            <w:r w:rsidRPr="004E6E81">
              <w:t>Dan Haysom</w:t>
            </w:r>
          </w:p>
          <w:p w14:paraId="6B656AEC" w14:textId="77777777" w:rsidR="001B1C22" w:rsidRPr="004E6E81" w:rsidRDefault="001B1C22" w:rsidP="001B1C22">
            <w:pPr>
              <w:pStyle w:val="TableText"/>
            </w:pPr>
            <w:r w:rsidRPr="004E6E81">
              <w:t>Associate Director - Environment</w:t>
            </w:r>
          </w:p>
          <w:p w14:paraId="010E4515" w14:textId="195CAF9A" w:rsidR="001B1C22" w:rsidRPr="004E6E81" w:rsidRDefault="001B1C22" w:rsidP="00EF57A0">
            <w:pPr>
              <w:pStyle w:val="TableText"/>
            </w:pPr>
            <w:r w:rsidRPr="004E6E81">
              <w:fldChar w:fldCharType="begin"/>
            </w:r>
            <w:r w:rsidRPr="004E6E81">
              <w:instrText xml:space="preserve"> DOCPROPERTY "Revision Name"  \* MERGEFORMAT </w:instrText>
            </w:r>
            <w:r w:rsidRPr="004E6E81">
              <w:fldChar w:fldCharType="end"/>
            </w:r>
          </w:p>
          <w:p w14:paraId="1CA6F2D9" w14:textId="32F440FD" w:rsidR="001B1C22" w:rsidRPr="004E6E81" w:rsidRDefault="001B1C22" w:rsidP="00EF57A0">
            <w:pPr>
              <w:pStyle w:val="TableText"/>
            </w:pPr>
            <w:r w:rsidRPr="004E6E81">
              <w:fldChar w:fldCharType="begin"/>
            </w:r>
            <w:r w:rsidRPr="004E6E81">
              <w:instrText xml:space="preserve"> DOCPROPERTY "Revision Title"  \* MERGEFORMAT </w:instrText>
            </w:r>
            <w:r w:rsidRPr="004E6E81">
              <w:fldChar w:fldCharType="end"/>
            </w:r>
          </w:p>
        </w:tc>
        <w:tc>
          <w:tcPr>
            <w:tcW w:w="2041" w:type="dxa"/>
          </w:tcPr>
          <w:p w14:paraId="4BBF35DD" w14:textId="082A5549" w:rsidR="001B1C22" w:rsidRPr="004E6E81" w:rsidRDefault="005B2564" w:rsidP="00240B24">
            <w:pPr>
              <w:pStyle w:val="TableText"/>
            </w:pPr>
            <w:r w:rsidRPr="004E6E81">
              <w:rPr>
                <w:noProof/>
              </w:rPr>
              <w:drawing>
                <wp:inline distT="0" distB="0" distL="0" distR="0" wp14:anchorId="5B1674CF" wp14:editId="355AA63A">
                  <wp:extent cx="1158875" cy="382905"/>
                  <wp:effectExtent l="0" t="0" r="3175" b="0"/>
                  <wp:docPr id="101752784" name="Picture 1" descr="Signature of document autho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784" name="Picture 1" descr="Signature of document authoriser"/>
                          <pic:cNvPicPr/>
                        </pic:nvPicPr>
                        <pic:blipFill>
                          <a:blip r:embed="rId21">
                            <a:extLst>
                              <a:ext uri="{28A0092B-C50C-407E-A947-70E740481C1C}">
                                <a14:useLocalDpi xmlns:a14="http://schemas.microsoft.com/office/drawing/2010/main" val="0"/>
                              </a:ext>
                            </a:extLst>
                          </a:blip>
                          <a:stretch>
                            <a:fillRect/>
                          </a:stretch>
                        </pic:blipFill>
                        <pic:spPr>
                          <a:xfrm>
                            <a:off x="0" y="0"/>
                            <a:ext cx="1158875" cy="382905"/>
                          </a:xfrm>
                          <a:prstGeom prst="rect">
                            <a:avLst/>
                          </a:prstGeom>
                        </pic:spPr>
                      </pic:pic>
                    </a:graphicData>
                  </a:graphic>
                </wp:inline>
              </w:drawing>
            </w:r>
          </w:p>
        </w:tc>
      </w:tr>
    </w:tbl>
    <w:p w14:paraId="58422F40" w14:textId="77777777" w:rsidR="00C27DDE" w:rsidRPr="004E6E81" w:rsidRDefault="00C27DDE">
      <w:pPr>
        <w:sectPr w:rsidR="00C27DDE" w:rsidRPr="004E6E81" w:rsidSect="00991D0F">
          <w:headerReference w:type="default" r:id="rId22"/>
          <w:headerReference w:type="first" r:id="rId23"/>
          <w:pgSz w:w="11907" w:h="16834" w:code="9"/>
          <w:pgMar w:top="2364" w:right="1417" w:bottom="981" w:left="1304" w:header="675" w:footer="357" w:gutter="0"/>
          <w:cols w:space="720"/>
          <w:docGrid w:linePitch="272"/>
        </w:sectPr>
      </w:pPr>
    </w:p>
    <w:p w14:paraId="7E1B8D60" w14:textId="77777777" w:rsidR="00C27DDE" w:rsidRPr="004E6E81" w:rsidRDefault="00C27DDE">
      <w:pPr>
        <w:pStyle w:val="NoTOC"/>
      </w:pPr>
      <w:r w:rsidRPr="004E6E81">
        <w:lastRenderedPageBreak/>
        <w:t>Table of Contents</w:t>
      </w:r>
    </w:p>
    <w:bookmarkStart w:id="7" w:name="appendixTOC"/>
    <w:bookmarkEnd w:id="7"/>
    <w:p w14:paraId="627C0EB2" w14:textId="0F2B053F" w:rsidR="0025017A" w:rsidRDefault="00D92CCC">
      <w:pPr>
        <w:pStyle w:val="TOC1"/>
        <w:rPr>
          <w:rFonts w:asciiTheme="minorHAnsi" w:eastAsiaTheme="minorEastAsia" w:hAnsiTheme="minorHAnsi" w:cstheme="minorBidi"/>
          <w:kern w:val="2"/>
          <w:sz w:val="22"/>
          <w:szCs w:val="22"/>
          <w:lang w:eastAsia="en-AU"/>
          <w14:ligatures w14:val="standardContextual"/>
        </w:rPr>
      </w:pPr>
      <w:r w:rsidRPr="004E6E81">
        <w:rPr>
          <w:noProof w:val="0"/>
        </w:rPr>
        <w:fldChar w:fldCharType="begin"/>
      </w:r>
      <w:r w:rsidR="00AA3E36" w:rsidRPr="004E6E81">
        <w:rPr>
          <w:noProof w:val="0"/>
        </w:rPr>
        <w:instrText xml:space="preserve"> </w:instrText>
      </w:r>
      <w:r w:rsidR="004B25FF" w:rsidRPr="004E6E81">
        <w:rPr>
          <w:noProof w:val="0"/>
        </w:rPr>
        <w:instrText>TOC \o "1-3" \t "ExecSummary,4,</w:instrText>
      </w:r>
      <w:r w:rsidR="00FC6392" w:rsidRPr="004E6E81">
        <w:rPr>
          <w:noProof w:val="0"/>
        </w:rPr>
        <w:instrText>Heading 9</w:instrText>
      </w:r>
      <w:r w:rsidR="004B25FF" w:rsidRPr="004E6E81">
        <w:rPr>
          <w:noProof w:val="0"/>
        </w:rPr>
        <w:instrText>,8</w:instrText>
      </w:r>
      <w:r w:rsidR="00FC6392" w:rsidRPr="004E6E81">
        <w:rPr>
          <w:noProof w:val="0"/>
        </w:rPr>
        <w:instrText>,Divider Title,7</w:instrText>
      </w:r>
      <w:r w:rsidR="007B0F9C" w:rsidRPr="004E6E81">
        <w:rPr>
          <w:noProof w:val="0"/>
        </w:rPr>
        <w:instrText xml:space="preserve"> </w:instrText>
      </w:r>
      <w:r w:rsidR="004B25FF" w:rsidRPr="004E6E81">
        <w:rPr>
          <w:noProof w:val="0"/>
        </w:rPr>
        <w:instrText>"</w:instrText>
      </w:r>
      <w:r w:rsidR="00AA3E36" w:rsidRPr="004E6E81">
        <w:rPr>
          <w:noProof w:val="0"/>
        </w:rPr>
        <w:instrText xml:space="preserve"> </w:instrText>
      </w:r>
      <w:r w:rsidR="007B0F9C" w:rsidRPr="004E6E81">
        <w:rPr>
          <w:noProof w:val="0"/>
        </w:rPr>
        <w:instrText xml:space="preserve">\x \n </w:instrText>
      </w:r>
      <w:r w:rsidR="004A5334" w:rsidRPr="004E6E81">
        <w:rPr>
          <w:noProof w:val="0"/>
        </w:rPr>
        <w:instrText>8-8</w:instrText>
      </w:r>
      <w:r w:rsidR="007B0F9C" w:rsidRPr="004E6E81">
        <w:rPr>
          <w:noProof w:val="0"/>
        </w:rPr>
        <w:instrText xml:space="preserve"> </w:instrText>
      </w:r>
      <w:r w:rsidRPr="004E6E81">
        <w:rPr>
          <w:noProof w:val="0"/>
        </w:rPr>
        <w:fldChar w:fldCharType="separate"/>
      </w:r>
      <w:r w:rsidR="0025017A">
        <w:t>1.0</w:t>
      </w:r>
      <w:r w:rsidR="0025017A">
        <w:rPr>
          <w:rFonts w:asciiTheme="minorHAnsi" w:eastAsiaTheme="minorEastAsia" w:hAnsiTheme="minorHAnsi" w:cstheme="minorBidi"/>
          <w:kern w:val="2"/>
          <w:sz w:val="22"/>
          <w:szCs w:val="22"/>
          <w:lang w:eastAsia="en-AU"/>
          <w14:ligatures w14:val="standardContextual"/>
        </w:rPr>
        <w:tab/>
      </w:r>
      <w:r w:rsidR="0025017A">
        <w:t>Introduction</w:t>
      </w:r>
      <w:r w:rsidR="0025017A">
        <w:tab/>
      </w:r>
      <w:r w:rsidR="0025017A">
        <w:fldChar w:fldCharType="begin"/>
      </w:r>
      <w:r w:rsidR="0025017A">
        <w:instrText xml:space="preserve"> PAGEREF _Toc166224661 \h </w:instrText>
      </w:r>
      <w:r w:rsidR="0025017A">
        <w:fldChar w:fldCharType="separate"/>
      </w:r>
      <w:r w:rsidR="0025017A">
        <w:t>1</w:t>
      </w:r>
      <w:r w:rsidR="0025017A">
        <w:fldChar w:fldCharType="end"/>
      </w:r>
    </w:p>
    <w:p w14:paraId="4C4CB47B" w14:textId="278FBED8" w:rsidR="0025017A" w:rsidRDefault="0025017A">
      <w:pPr>
        <w:pStyle w:val="TOC2"/>
        <w:rPr>
          <w:rFonts w:asciiTheme="minorHAnsi" w:eastAsiaTheme="minorEastAsia" w:hAnsiTheme="minorHAnsi" w:cstheme="minorBidi"/>
          <w:kern w:val="2"/>
          <w:sz w:val="22"/>
          <w:szCs w:val="22"/>
          <w:lang w:eastAsia="en-AU"/>
          <w14:ligatures w14:val="standardContextual"/>
        </w:rPr>
      </w:pPr>
      <w:r>
        <w:t>1.1</w:t>
      </w:r>
      <w:r>
        <w:rPr>
          <w:rFonts w:asciiTheme="minorHAnsi" w:eastAsiaTheme="minorEastAsia" w:hAnsiTheme="minorHAnsi" w:cstheme="minorBidi"/>
          <w:kern w:val="2"/>
          <w:sz w:val="22"/>
          <w:szCs w:val="22"/>
          <w:lang w:eastAsia="en-AU"/>
          <w14:ligatures w14:val="standardContextual"/>
        </w:rPr>
        <w:tab/>
      </w:r>
      <w:r>
        <w:t>Purpose</w:t>
      </w:r>
      <w:r>
        <w:tab/>
      </w:r>
      <w:r>
        <w:fldChar w:fldCharType="begin"/>
      </w:r>
      <w:r>
        <w:instrText xml:space="preserve"> PAGEREF _Toc166224662 \h </w:instrText>
      </w:r>
      <w:r>
        <w:fldChar w:fldCharType="separate"/>
      </w:r>
      <w:r>
        <w:t>1</w:t>
      </w:r>
      <w:r>
        <w:fldChar w:fldCharType="end"/>
      </w:r>
    </w:p>
    <w:p w14:paraId="35B4A927" w14:textId="595763C8" w:rsidR="0025017A" w:rsidRDefault="0025017A">
      <w:pPr>
        <w:pStyle w:val="TOC1"/>
        <w:rPr>
          <w:rFonts w:asciiTheme="minorHAnsi" w:eastAsiaTheme="minorEastAsia" w:hAnsiTheme="minorHAnsi" w:cstheme="minorBidi"/>
          <w:kern w:val="2"/>
          <w:sz w:val="22"/>
          <w:szCs w:val="22"/>
          <w:lang w:eastAsia="en-AU"/>
          <w14:ligatures w14:val="standardContextual"/>
        </w:rPr>
      </w:pPr>
      <w:r>
        <w:t>2.0</w:t>
      </w:r>
      <w:r>
        <w:rPr>
          <w:rFonts w:asciiTheme="minorHAnsi" w:eastAsiaTheme="minorEastAsia" w:hAnsiTheme="minorHAnsi" w:cstheme="minorBidi"/>
          <w:kern w:val="2"/>
          <w:sz w:val="22"/>
          <w:szCs w:val="22"/>
          <w:lang w:eastAsia="en-AU"/>
          <w14:ligatures w14:val="standardContextual"/>
        </w:rPr>
        <w:tab/>
      </w:r>
      <w:r>
        <w:t>Results of April 2024 audit</w:t>
      </w:r>
      <w:r>
        <w:tab/>
      </w:r>
      <w:r>
        <w:fldChar w:fldCharType="begin"/>
      </w:r>
      <w:r>
        <w:instrText xml:space="preserve"> PAGEREF _Toc166224663 \h </w:instrText>
      </w:r>
      <w:r>
        <w:fldChar w:fldCharType="separate"/>
      </w:r>
      <w:r>
        <w:t>1</w:t>
      </w:r>
      <w:r>
        <w:fldChar w:fldCharType="end"/>
      </w:r>
    </w:p>
    <w:p w14:paraId="6ECA082B" w14:textId="5E605F49" w:rsidR="0025017A" w:rsidRDefault="0025017A">
      <w:pPr>
        <w:pStyle w:val="TOC1"/>
        <w:rPr>
          <w:rFonts w:asciiTheme="minorHAnsi" w:eastAsiaTheme="minorEastAsia" w:hAnsiTheme="minorHAnsi" w:cstheme="minorBidi"/>
          <w:kern w:val="2"/>
          <w:sz w:val="22"/>
          <w:szCs w:val="22"/>
          <w:lang w:eastAsia="en-AU"/>
          <w14:ligatures w14:val="standardContextual"/>
        </w:rPr>
      </w:pPr>
      <w:r>
        <w:t>3.0</w:t>
      </w:r>
      <w:r>
        <w:rPr>
          <w:rFonts w:asciiTheme="minorHAnsi" w:eastAsiaTheme="minorEastAsia" w:hAnsiTheme="minorHAnsi" w:cstheme="minorBidi"/>
          <w:kern w:val="2"/>
          <w:sz w:val="22"/>
          <w:szCs w:val="22"/>
          <w:lang w:eastAsia="en-AU"/>
          <w14:ligatures w14:val="standardContextual"/>
        </w:rPr>
        <w:tab/>
      </w:r>
      <w:r>
        <w:t>Next Steps</w:t>
      </w:r>
      <w:r>
        <w:tab/>
      </w:r>
      <w:r>
        <w:fldChar w:fldCharType="begin"/>
      </w:r>
      <w:r>
        <w:instrText xml:space="preserve"> PAGEREF _Toc166224664 \h </w:instrText>
      </w:r>
      <w:r>
        <w:fldChar w:fldCharType="separate"/>
      </w:r>
      <w:r>
        <w:t>4</w:t>
      </w:r>
      <w:r>
        <w:fldChar w:fldCharType="end"/>
      </w:r>
    </w:p>
    <w:p w14:paraId="57A85301" w14:textId="3BEECE81" w:rsidR="0025017A" w:rsidRDefault="0025017A">
      <w:pPr>
        <w:pStyle w:val="TOC1"/>
        <w:rPr>
          <w:rFonts w:asciiTheme="minorHAnsi" w:eastAsiaTheme="minorEastAsia" w:hAnsiTheme="minorHAnsi" w:cstheme="minorBidi"/>
          <w:kern w:val="2"/>
          <w:sz w:val="22"/>
          <w:szCs w:val="22"/>
          <w:lang w:eastAsia="en-AU"/>
          <w14:ligatures w14:val="standardContextual"/>
        </w:rPr>
      </w:pPr>
      <w:r>
        <w:t>4.0</w:t>
      </w:r>
      <w:r>
        <w:rPr>
          <w:rFonts w:asciiTheme="minorHAnsi" w:eastAsiaTheme="minorEastAsia" w:hAnsiTheme="minorHAnsi" w:cstheme="minorBidi"/>
          <w:kern w:val="2"/>
          <w:sz w:val="22"/>
          <w:szCs w:val="22"/>
          <w:lang w:eastAsia="en-AU"/>
          <w14:ligatures w14:val="standardContextual"/>
        </w:rPr>
        <w:tab/>
      </w:r>
      <w:r>
        <w:t>References</w:t>
      </w:r>
      <w:r>
        <w:tab/>
      </w:r>
      <w:r>
        <w:fldChar w:fldCharType="begin"/>
      </w:r>
      <w:r>
        <w:instrText xml:space="preserve"> PAGEREF _Toc166224665 \h </w:instrText>
      </w:r>
      <w:r>
        <w:fldChar w:fldCharType="separate"/>
      </w:r>
      <w:r>
        <w:t>5</w:t>
      </w:r>
      <w:r>
        <w:fldChar w:fldCharType="end"/>
      </w:r>
    </w:p>
    <w:p w14:paraId="57DA60EF" w14:textId="6F853117" w:rsidR="00C27DDE" w:rsidRPr="004E6E81" w:rsidRDefault="00D92CCC">
      <w:r w:rsidRPr="004E6E81">
        <w:fldChar w:fldCharType="end"/>
      </w:r>
    </w:p>
    <w:p w14:paraId="6FC5A303" w14:textId="77777777" w:rsidR="00C27DDE" w:rsidRPr="004E6E81" w:rsidRDefault="00C27DDE"/>
    <w:p w14:paraId="0C0BA367" w14:textId="77777777" w:rsidR="00C27DDE" w:rsidRPr="004E6E81" w:rsidRDefault="00C27DDE"/>
    <w:p w14:paraId="35885CE4" w14:textId="77777777" w:rsidR="00C27DDE" w:rsidRPr="004E6E81" w:rsidRDefault="00C27DDE" w:rsidP="00C47313">
      <w:pPr>
        <w:sectPr w:rsidR="00C27DDE" w:rsidRPr="004E6E81" w:rsidSect="00991D0F">
          <w:headerReference w:type="default" r:id="rId24"/>
          <w:headerReference w:type="first" r:id="rId25"/>
          <w:pgSz w:w="11907" w:h="16834" w:code="9"/>
          <w:pgMar w:top="2364" w:right="1417" w:bottom="981" w:left="1304" w:header="675" w:footer="357" w:gutter="0"/>
          <w:cols w:space="720"/>
          <w:docGrid w:linePitch="272"/>
        </w:sectPr>
      </w:pPr>
    </w:p>
    <w:p w14:paraId="1D3BCE45" w14:textId="5EB3626E" w:rsidR="00FF7207" w:rsidRPr="004E6E81" w:rsidRDefault="003F471D" w:rsidP="000761CC">
      <w:pPr>
        <w:pStyle w:val="Heading1"/>
      </w:pPr>
      <w:bookmarkStart w:id="8" w:name="_Toc166224661"/>
      <w:r w:rsidRPr="004E6E81">
        <w:lastRenderedPageBreak/>
        <w:t>Introduction</w:t>
      </w:r>
      <w:bookmarkEnd w:id="8"/>
    </w:p>
    <w:p w14:paraId="218B2CF1" w14:textId="77777777" w:rsidR="00EF57A0" w:rsidRPr="004E6E81" w:rsidRDefault="003F471D" w:rsidP="003F471D">
      <w:pPr>
        <w:pStyle w:val="Body"/>
        <w:rPr>
          <w:highlight w:val="yellow"/>
          <w:lang w:val="en-AU"/>
        </w:rPr>
      </w:pPr>
      <w:r w:rsidRPr="004E6E81">
        <w:rPr>
          <w:lang w:val="en-AU"/>
        </w:rPr>
        <w:t xml:space="preserve">The AECOM-GHD Joint Venture (JV) </w:t>
      </w:r>
      <w:r w:rsidR="00212AED" w:rsidRPr="004E6E81">
        <w:rPr>
          <w:lang w:val="en-AU"/>
        </w:rPr>
        <w:t xml:space="preserve">were previously </w:t>
      </w:r>
      <w:r w:rsidRPr="004E6E81">
        <w:rPr>
          <w:lang w:val="en-AU"/>
        </w:rPr>
        <w:t xml:space="preserve">engaged by the Level Crossing Removal Project (LXRP) to undertake regular audits of a population of Matted Flax-lily </w:t>
      </w:r>
      <w:r w:rsidRPr="004E6E81">
        <w:rPr>
          <w:i/>
          <w:lang w:val="en-AU"/>
        </w:rPr>
        <w:t xml:space="preserve">Dianella amoena </w:t>
      </w:r>
      <w:r w:rsidRPr="004E6E81">
        <w:rPr>
          <w:lang w:val="en-AU"/>
        </w:rPr>
        <w:t>salvaged from the construction footprint of the Mernda Rail Extension Project</w:t>
      </w:r>
      <w:r w:rsidR="00D5452F" w:rsidRPr="004E6E81">
        <w:rPr>
          <w:lang w:val="en-AU"/>
        </w:rPr>
        <w:t xml:space="preserve"> (the Project)</w:t>
      </w:r>
      <w:r w:rsidRPr="004E6E81">
        <w:rPr>
          <w:lang w:val="en-AU"/>
        </w:rPr>
        <w:t xml:space="preserve"> in April 2017. </w:t>
      </w:r>
      <w:r w:rsidR="00EF57A0" w:rsidRPr="004E6E81">
        <w:rPr>
          <w:lang w:val="en-AU"/>
        </w:rPr>
        <w:t xml:space="preserve">Since October 2020 the Project has formally transferred from LXRP to the Department of Transport (DoT). DoT are now the agency responsible for undertaking reporting and monitoring events as required by the EPBC 2016/27674 Matted Flax-lily Translocation Plan. </w:t>
      </w:r>
    </w:p>
    <w:p w14:paraId="678E0D9A" w14:textId="232D726B" w:rsidR="003F471D" w:rsidRPr="004E6E81" w:rsidRDefault="003F471D" w:rsidP="003F471D">
      <w:pPr>
        <w:pStyle w:val="Body"/>
        <w:rPr>
          <w:highlight w:val="yellow"/>
          <w:lang w:val="en-AU"/>
        </w:rPr>
      </w:pPr>
      <w:r w:rsidRPr="004E6E81">
        <w:rPr>
          <w:lang w:val="en-AU"/>
        </w:rPr>
        <w:t xml:space="preserve">The plants subject to this audit are managed at ABZECO nursery as ‘insurance stock’ to ensure that plants translocated in July/August 2019 can be supplemented if necessary to achieve an overall survival rate of at least 85%. This ‘insurance stock’ is in the care of ABZECO consultants, who will manage and maintain the plants until the maintenance period is over (between two and 10 years) at which time any remaining plants will be provided to Parks Victoria and/or other local agencies for revegetation projects within the region. It should be noted that plants already translocated are subject to a separate audit and are not within the scope of this memo. The salvage, maintenance and final translocation of the Matted Flax-lily to their recipient sites are guided by the EPBC 2016/27674 Matted Flax-lily Translocation Plan (LXRA-MNDA-00-PA-RPT-004 Revision: 9) released on 9 March 2020. </w:t>
      </w:r>
    </w:p>
    <w:p w14:paraId="0E17A694" w14:textId="0423AD0A" w:rsidR="003F471D" w:rsidRPr="004E6E81" w:rsidRDefault="00991D0F" w:rsidP="003F471D">
      <w:pPr>
        <w:pStyle w:val="Body"/>
        <w:rPr>
          <w:lang w:val="en-AU"/>
        </w:rPr>
      </w:pPr>
      <w:r w:rsidRPr="004E6E81">
        <w:rPr>
          <w:lang w:val="en-AU"/>
        </w:rPr>
        <w:t xml:space="preserve">This nursery audit forms part of the Year </w:t>
      </w:r>
      <w:r w:rsidR="004230CA" w:rsidRPr="004E6E81">
        <w:rPr>
          <w:lang w:val="en-AU"/>
        </w:rPr>
        <w:t>5</w:t>
      </w:r>
      <w:r w:rsidRPr="004E6E81">
        <w:rPr>
          <w:lang w:val="en-AU"/>
        </w:rPr>
        <w:t xml:space="preserve"> 202</w:t>
      </w:r>
      <w:r w:rsidR="002A29AF" w:rsidRPr="004E6E81">
        <w:rPr>
          <w:lang w:val="en-AU"/>
        </w:rPr>
        <w:t>4</w:t>
      </w:r>
      <w:r w:rsidRPr="004E6E81">
        <w:rPr>
          <w:lang w:val="en-AU"/>
        </w:rPr>
        <w:t>-202</w:t>
      </w:r>
      <w:r w:rsidR="002A29AF" w:rsidRPr="004E6E81">
        <w:rPr>
          <w:lang w:val="en-AU"/>
        </w:rPr>
        <w:t>5</w:t>
      </w:r>
      <w:r w:rsidRPr="004E6E81">
        <w:rPr>
          <w:lang w:val="en-AU"/>
        </w:rPr>
        <w:t xml:space="preserve"> Matted Flax-lily Annual Summary Report.</w:t>
      </w:r>
    </w:p>
    <w:p w14:paraId="2A7FDC45" w14:textId="61A8AD48" w:rsidR="003F471D" w:rsidRPr="004E6E81" w:rsidRDefault="003F471D" w:rsidP="003F471D">
      <w:pPr>
        <w:pStyle w:val="Heading2"/>
      </w:pPr>
      <w:bookmarkStart w:id="9" w:name="_Toc166224662"/>
      <w:r w:rsidRPr="004E6E81">
        <w:t>Purpose</w:t>
      </w:r>
      <w:bookmarkEnd w:id="9"/>
    </w:p>
    <w:p w14:paraId="35474186" w14:textId="77777777" w:rsidR="003F471D" w:rsidRPr="004E6E81" w:rsidRDefault="003F471D" w:rsidP="003F471D">
      <w:pPr>
        <w:pStyle w:val="Body"/>
        <w:rPr>
          <w:lang w:val="en-AU"/>
        </w:rPr>
      </w:pPr>
      <w:r w:rsidRPr="004E6E81">
        <w:rPr>
          <w:lang w:val="en-AU"/>
        </w:rPr>
        <w:t>This memorandum provides a summary of the current status of the Matted Flax-lily ‘insurance stock’ as a result of the most recent audit. Specifically, the memorandum will detail:</w:t>
      </w:r>
    </w:p>
    <w:p w14:paraId="09A98647" w14:textId="77777777" w:rsidR="003F471D" w:rsidRPr="004E6E81" w:rsidRDefault="003F471D" w:rsidP="003F471D">
      <w:pPr>
        <w:pStyle w:val="Bullet"/>
        <w:rPr>
          <w:lang w:val="en-AU"/>
        </w:rPr>
      </w:pPr>
      <w:r w:rsidRPr="004E6E81">
        <w:rPr>
          <w:lang w:val="en-AU"/>
        </w:rPr>
        <w:t>The current management and number of transplants available as ‘insurance stock’</w:t>
      </w:r>
    </w:p>
    <w:p w14:paraId="4791080A" w14:textId="77777777" w:rsidR="003F471D" w:rsidRPr="004E6E81" w:rsidRDefault="003F471D" w:rsidP="003F471D">
      <w:pPr>
        <w:pStyle w:val="Bullet"/>
        <w:rPr>
          <w:lang w:val="en-AU"/>
        </w:rPr>
      </w:pPr>
      <w:r w:rsidRPr="004E6E81">
        <w:rPr>
          <w:lang w:val="en-AU"/>
        </w:rPr>
        <w:t>Evidence of correct labelling and documentation maintained throughout the propagation and management period</w:t>
      </w:r>
    </w:p>
    <w:p w14:paraId="21EE54F5" w14:textId="77777777" w:rsidR="003F471D" w:rsidRPr="004E6E81" w:rsidRDefault="003F471D" w:rsidP="003F471D">
      <w:pPr>
        <w:pStyle w:val="Bullet"/>
        <w:rPr>
          <w:lang w:val="en-AU"/>
        </w:rPr>
      </w:pPr>
      <w:r w:rsidRPr="004E6E81">
        <w:rPr>
          <w:lang w:val="en-AU"/>
        </w:rPr>
        <w:t xml:space="preserve">Evidence of the </w:t>
      </w:r>
      <w:proofErr w:type="gramStart"/>
      <w:r w:rsidRPr="004E6E81">
        <w:rPr>
          <w:lang w:val="en-AU"/>
        </w:rPr>
        <w:t>appropriate</w:t>
      </w:r>
      <w:proofErr w:type="gramEnd"/>
      <w:r w:rsidRPr="004E6E81">
        <w:rPr>
          <w:lang w:val="en-AU"/>
        </w:rPr>
        <w:t xml:space="preserve"> sized pot usage</w:t>
      </w:r>
    </w:p>
    <w:p w14:paraId="4F3DEF01" w14:textId="77777777" w:rsidR="003F471D" w:rsidRPr="004E6E81" w:rsidRDefault="003F471D" w:rsidP="003F471D">
      <w:pPr>
        <w:pStyle w:val="Bullet"/>
        <w:rPr>
          <w:lang w:val="en-AU"/>
        </w:rPr>
      </w:pPr>
      <w:r w:rsidRPr="004E6E81">
        <w:rPr>
          <w:lang w:val="en-AU"/>
        </w:rPr>
        <w:t>Evidence of the health, growth and survivorship of clones created from parent plants</w:t>
      </w:r>
    </w:p>
    <w:p w14:paraId="1606D574" w14:textId="77777777" w:rsidR="003F471D" w:rsidRPr="004E6E81" w:rsidRDefault="003F471D" w:rsidP="003F471D">
      <w:pPr>
        <w:pStyle w:val="Bullet"/>
        <w:rPr>
          <w:lang w:val="en-AU"/>
        </w:rPr>
      </w:pPr>
      <w:r w:rsidRPr="004E6E81">
        <w:rPr>
          <w:lang w:val="en-AU"/>
        </w:rPr>
        <w:t>Evidence of weed and pest control</w:t>
      </w:r>
    </w:p>
    <w:p w14:paraId="1F377FAF" w14:textId="77777777" w:rsidR="003F471D" w:rsidRPr="004E6E81" w:rsidRDefault="003F471D" w:rsidP="003F471D">
      <w:pPr>
        <w:pStyle w:val="Bullet"/>
        <w:rPr>
          <w:i/>
          <w:lang w:val="en-AU"/>
        </w:rPr>
      </w:pPr>
      <w:r w:rsidRPr="004E6E81">
        <w:rPr>
          <w:lang w:val="en-AU"/>
        </w:rPr>
        <w:t xml:space="preserve">Evidence of ‘hardening’ off if required for future translocations. </w:t>
      </w:r>
    </w:p>
    <w:p w14:paraId="1F0C822B" w14:textId="726CB764" w:rsidR="003F471D" w:rsidRPr="004E6E81" w:rsidRDefault="003F471D" w:rsidP="003F471D"/>
    <w:p w14:paraId="4FC47A3A" w14:textId="25969397" w:rsidR="003F471D" w:rsidRPr="004E6E81" w:rsidRDefault="003F471D" w:rsidP="003F471D">
      <w:pPr>
        <w:pStyle w:val="Heading1"/>
      </w:pPr>
      <w:bookmarkStart w:id="10" w:name="_Toc166224663"/>
      <w:r w:rsidRPr="004E6E81">
        <w:t xml:space="preserve">Results of </w:t>
      </w:r>
      <w:r w:rsidR="00394859" w:rsidRPr="004E6E81">
        <w:t xml:space="preserve">April </w:t>
      </w:r>
      <w:r w:rsidRPr="004E6E81">
        <w:t>202</w:t>
      </w:r>
      <w:r w:rsidR="00C72777" w:rsidRPr="004E6E81">
        <w:t>4</w:t>
      </w:r>
      <w:r w:rsidRPr="004E6E81">
        <w:t xml:space="preserve"> audit</w:t>
      </w:r>
      <w:bookmarkEnd w:id="10"/>
    </w:p>
    <w:p w14:paraId="2E3B34FA" w14:textId="2CBE0B07" w:rsidR="003F471D" w:rsidRPr="004E6E81" w:rsidRDefault="003F471D" w:rsidP="003F471D">
      <w:pPr>
        <w:pStyle w:val="Body"/>
        <w:rPr>
          <w:lang w:val="en-AU"/>
        </w:rPr>
      </w:pPr>
      <w:r w:rsidRPr="004E6E81">
        <w:rPr>
          <w:lang w:val="en-AU"/>
        </w:rPr>
        <w:t xml:space="preserve">On the </w:t>
      </w:r>
      <w:proofErr w:type="gramStart"/>
      <w:r w:rsidR="004230CA" w:rsidRPr="004E6E81">
        <w:rPr>
          <w:lang w:val="en-AU"/>
        </w:rPr>
        <w:t>1</w:t>
      </w:r>
      <w:r w:rsidR="00C72777" w:rsidRPr="004E6E81">
        <w:rPr>
          <w:lang w:val="en-AU"/>
        </w:rPr>
        <w:t>9</w:t>
      </w:r>
      <w:r w:rsidR="00E3022E" w:rsidRPr="004E6E81">
        <w:rPr>
          <w:vertAlign w:val="superscript"/>
          <w:lang w:val="en-AU"/>
        </w:rPr>
        <w:t>th</w:t>
      </w:r>
      <w:proofErr w:type="gramEnd"/>
      <w:r w:rsidR="004230CA" w:rsidRPr="004E6E81">
        <w:rPr>
          <w:lang w:val="en-AU"/>
        </w:rPr>
        <w:t xml:space="preserve"> </w:t>
      </w:r>
      <w:r w:rsidR="003C4E9F" w:rsidRPr="004E6E81">
        <w:rPr>
          <w:lang w:val="en-AU"/>
        </w:rPr>
        <w:t>April</w:t>
      </w:r>
      <w:r w:rsidRPr="004E6E81">
        <w:rPr>
          <w:lang w:val="en-AU"/>
        </w:rPr>
        <w:t xml:space="preserve"> 202</w:t>
      </w:r>
      <w:r w:rsidR="00C72777" w:rsidRPr="004E6E81">
        <w:rPr>
          <w:lang w:val="en-AU"/>
        </w:rPr>
        <w:t>4</w:t>
      </w:r>
      <w:r w:rsidRPr="004E6E81">
        <w:rPr>
          <w:lang w:val="en-AU"/>
        </w:rPr>
        <w:t xml:space="preserve">, </w:t>
      </w:r>
      <w:r w:rsidR="003C4E9F" w:rsidRPr="004E6E81">
        <w:rPr>
          <w:lang w:val="en-AU"/>
        </w:rPr>
        <w:t>two AECOM</w:t>
      </w:r>
      <w:r w:rsidRPr="004E6E81">
        <w:rPr>
          <w:lang w:val="en-AU"/>
        </w:rPr>
        <w:t xml:space="preserve"> ecologist</w:t>
      </w:r>
      <w:r w:rsidR="003C4E9F" w:rsidRPr="004E6E81">
        <w:rPr>
          <w:lang w:val="en-AU"/>
        </w:rPr>
        <w:t>s</w:t>
      </w:r>
      <w:r w:rsidRPr="004E6E81">
        <w:rPr>
          <w:lang w:val="en-AU"/>
        </w:rPr>
        <w:t xml:space="preserve"> met with Jack Latti, the nursery manager of ABZECO </w:t>
      </w:r>
      <w:bookmarkStart w:id="11" w:name="_Hlk164427533"/>
      <w:r w:rsidRPr="004E6E81">
        <w:rPr>
          <w:lang w:val="en-AU"/>
        </w:rPr>
        <w:t>consulting</w:t>
      </w:r>
      <w:r w:rsidR="00C72777" w:rsidRPr="004E6E81">
        <w:rPr>
          <w:lang w:val="en-AU"/>
        </w:rPr>
        <w:t xml:space="preserve"> </w:t>
      </w:r>
      <w:bookmarkEnd w:id="11"/>
      <w:r w:rsidR="00C72777" w:rsidRPr="004E6E81">
        <w:rPr>
          <w:lang w:val="en-AU"/>
        </w:rPr>
        <w:t>and Richard Francis, Director at ABZECO consulting</w:t>
      </w:r>
      <w:r w:rsidRPr="004E6E81">
        <w:rPr>
          <w:lang w:val="en-AU"/>
        </w:rPr>
        <w:t xml:space="preserve">. The nursery is located at 105 Gumtree Road, Research. </w:t>
      </w:r>
    </w:p>
    <w:p w14:paraId="306C20F4" w14:textId="77777777" w:rsidR="003F471D" w:rsidRPr="004E6E81" w:rsidRDefault="003F471D" w:rsidP="003F471D">
      <w:pPr>
        <w:pStyle w:val="Body"/>
        <w:rPr>
          <w:lang w:val="en-AU"/>
        </w:rPr>
      </w:pPr>
      <w:r w:rsidRPr="004E6E81">
        <w:rPr>
          <w:lang w:val="en-AU"/>
        </w:rPr>
        <w:t xml:space="preserve">The audit found that all criteria documented within the translocation plan were being met and the ‘insurance stock’ Matted Flax-lilies were observed to be in a healthy condition and well managed. Specifically; </w:t>
      </w:r>
    </w:p>
    <w:p w14:paraId="3F390B14" w14:textId="1AED4278" w:rsidR="003F471D" w:rsidRPr="004E6E81" w:rsidRDefault="00350508" w:rsidP="003F471D">
      <w:pPr>
        <w:pStyle w:val="Body"/>
        <w:numPr>
          <w:ilvl w:val="0"/>
          <w:numId w:val="33"/>
        </w:numPr>
        <w:rPr>
          <w:lang w:val="en-AU"/>
        </w:rPr>
      </w:pPr>
      <w:r w:rsidRPr="004E6E81">
        <w:rPr>
          <w:lang w:val="en-AU"/>
        </w:rPr>
        <w:t>p</w:t>
      </w:r>
      <w:r w:rsidR="003F471D" w:rsidRPr="004E6E81">
        <w:rPr>
          <w:lang w:val="en-AU"/>
        </w:rPr>
        <w:t>ots of live, healthy Matted Flax-lily representing</w:t>
      </w:r>
      <w:r w:rsidR="00C7367C" w:rsidRPr="004E6E81">
        <w:rPr>
          <w:lang w:val="en-AU"/>
        </w:rPr>
        <w:t xml:space="preserve"> at </w:t>
      </w:r>
      <w:r w:rsidR="005B2564" w:rsidRPr="004E6E81">
        <w:rPr>
          <w:lang w:val="en-AU"/>
        </w:rPr>
        <w:t>least the</w:t>
      </w:r>
      <w:r w:rsidR="003F471D" w:rsidRPr="004E6E81">
        <w:rPr>
          <w:lang w:val="en-AU"/>
        </w:rPr>
        <w:t xml:space="preserve"> required number of clones were observed,</w:t>
      </w:r>
    </w:p>
    <w:p w14:paraId="0A6AE153" w14:textId="2697A0F1" w:rsidR="003F471D" w:rsidRPr="004E6E81" w:rsidRDefault="003F471D" w:rsidP="003F471D">
      <w:pPr>
        <w:pStyle w:val="Body"/>
        <w:numPr>
          <w:ilvl w:val="0"/>
          <w:numId w:val="33"/>
        </w:numPr>
        <w:rPr>
          <w:lang w:val="en-AU"/>
        </w:rPr>
      </w:pPr>
      <w:r w:rsidRPr="004E6E81">
        <w:rPr>
          <w:lang w:val="en-AU"/>
        </w:rPr>
        <w:t>individuals were labelled and potted in appropriate pots and potting medium, and</w:t>
      </w:r>
    </w:p>
    <w:p w14:paraId="4152E593" w14:textId="77777777" w:rsidR="003F471D" w:rsidRPr="004E6E81" w:rsidRDefault="003F471D" w:rsidP="003F471D">
      <w:pPr>
        <w:pStyle w:val="Body"/>
        <w:numPr>
          <w:ilvl w:val="0"/>
          <w:numId w:val="33"/>
        </w:numPr>
        <w:rPr>
          <w:lang w:val="en-AU"/>
        </w:rPr>
      </w:pPr>
      <w:r w:rsidRPr="004E6E81">
        <w:rPr>
          <w:lang w:val="en-AU"/>
        </w:rPr>
        <w:lastRenderedPageBreak/>
        <w:t>no diseased individuals were observed.</w:t>
      </w:r>
    </w:p>
    <w:p w14:paraId="243E09A0" w14:textId="6DAE8822" w:rsidR="003F471D" w:rsidRPr="004E6E81" w:rsidRDefault="003F471D" w:rsidP="003F471D">
      <w:pPr>
        <w:pStyle w:val="Body"/>
        <w:rPr>
          <w:rFonts w:ascii="Arial Black" w:hAnsi="Arial Black"/>
          <w:bCs/>
          <w:color w:val="006DA3"/>
          <w:szCs w:val="20"/>
          <w:lang w:val="en-AU"/>
        </w:rPr>
      </w:pPr>
      <w:bookmarkStart w:id="12" w:name="_Ref6321464"/>
      <w:r w:rsidRPr="004E6E81">
        <w:rPr>
          <w:lang w:val="en-AU"/>
        </w:rPr>
        <w:t xml:space="preserve">Results are described in greater detail in </w:t>
      </w:r>
      <w:r w:rsidRPr="004E6E81">
        <w:rPr>
          <w:b/>
          <w:bCs/>
          <w:lang w:val="en-AU"/>
        </w:rPr>
        <w:fldChar w:fldCharType="begin"/>
      </w:r>
      <w:r w:rsidRPr="004E6E81">
        <w:rPr>
          <w:b/>
          <w:bCs/>
          <w:lang w:val="en-AU"/>
        </w:rPr>
        <w:instrText xml:space="preserve"> REF _Ref38295000 \h  \* MERGEFORMAT </w:instrText>
      </w:r>
      <w:r w:rsidRPr="004E6E81">
        <w:rPr>
          <w:b/>
          <w:bCs/>
          <w:lang w:val="en-AU"/>
        </w:rPr>
      </w:r>
      <w:r w:rsidRPr="004E6E81">
        <w:rPr>
          <w:b/>
          <w:bCs/>
          <w:lang w:val="en-AU"/>
        </w:rPr>
        <w:fldChar w:fldCharType="separate"/>
      </w:r>
      <w:r w:rsidR="0025017A" w:rsidRPr="0025017A">
        <w:rPr>
          <w:b/>
          <w:bCs/>
          <w:lang w:val="en-AU"/>
        </w:rPr>
        <w:t>Table 1</w:t>
      </w:r>
      <w:r w:rsidRPr="004E6E81">
        <w:rPr>
          <w:b/>
          <w:bCs/>
          <w:lang w:val="en-AU"/>
        </w:rPr>
        <w:fldChar w:fldCharType="end"/>
      </w:r>
      <w:r w:rsidRPr="004E6E81">
        <w:rPr>
          <w:lang w:val="en-AU"/>
        </w:rPr>
        <w:t xml:space="preserve"> and supported</w:t>
      </w:r>
      <w:r w:rsidR="00E3022E" w:rsidRPr="004E6E81">
        <w:rPr>
          <w:lang w:val="en-AU"/>
        </w:rPr>
        <w:t xml:space="preserve"> by </w:t>
      </w:r>
      <w:r w:rsidR="00E3022E" w:rsidRPr="004E6E81">
        <w:rPr>
          <w:b/>
          <w:bCs/>
          <w:lang w:val="en-AU"/>
        </w:rPr>
        <w:fldChar w:fldCharType="begin"/>
      </w:r>
      <w:r w:rsidR="00E3022E" w:rsidRPr="004E6E81">
        <w:rPr>
          <w:b/>
          <w:bCs/>
          <w:lang w:val="en-AU"/>
        </w:rPr>
        <w:instrText xml:space="preserve"> REF _Ref166060996 \h  \* MERGEFORMAT </w:instrText>
      </w:r>
      <w:r w:rsidR="00E3022E" w:rsidRPr="004E6E81">
        <w:rPr>
          <w:b/>
          <w:bCs/>
          <w:lang w:val="en-AU"/>
        </w:rPr>
      </w:r>
      <w:r w:rsidR="00E3022E" w:rsidRPr="004E6E81">
        <w:rPr>
          <w:b/>
          <w:bCs/>
          <w:lang w:val="en-AU"/>
        </w:rPr>
        <w:fldChar w:fldCharType="separate"/>
      </w:r>
      <w:r w:rsidR="0025017A" w:rsidRPr="0025017A">
        <w:rPr>
          <w:b/>
          <w:bCs/>
          <w:lang w:val="en-AU"/>
        </w:rPr>
        <w:t>Plate  1</w:t>
      </w:r>
      <w:r w:rsidR="00E3022E" w:rsidRPr="004E6E81">
        <w:rPr>
          <w:b/>
          <w:bCs/>
          <w:lang w:val="en-AU"/>
        </w:rPr>
        <w:fldChar w:fldCharType="end"/>
      </w:r>
      <w:r w:rsidRPr="004E6E81">
        <w:rPr>
          <w:lang w:val="en-AU"/>
        </w:rPr>
        <w:t xml:space="preserve"> to</w:t>
      </w:r>
      <w:r w:rsidR="00D40C84" w:rsidRPr="004E6E81">
        <w:rPr>
          <w:lang w:val="en-AU"/>
        </w:rPr>
        <w:t xml:space="preserve"> </w:t>
      </w:r>
      <w:r w:rsidR="00D40C84" w:rsidRPr="004E6E81">
        <w:rPr>
          <w:b/>
          <w:bCs/>
          <w:lang w:val="en-AU"/>
        </w:rPr>
        <w:fldChar w:fldCharType="begin"/>
      </w:r>
      <w:r w:rsidR="00D40C84" w:rsidRPr="004E6E81">
        <w:rPr>
          <w:b/>
          <w:bCs/>
          <w:lang w:val="en-AU"/>
        </w:rPr>
        <w:instrText xml:space="preserve"> REF _Ref165387831 \h  \* MERGEFORMAT </w:instrText>
      </w:r>
      <w:r w:rsidR="00D40C84" w:rsidRPr="004E6E81">
        <w:rPr>
          <w:b/>
          <w:bCs/>
          <w:lang w:val="en-AU"/>
        </w:rPr>
      </w:r>
      <w:r w:rsidR="00D40C84" w:rsidRPr="004E6E81">
        <w:rPr>
          <w:b/>
          <w:bCs/>
          <w:lang w:val="en-AU"/>
        </w:rPr>
        <w:fldChar w:fldCharType="separate"/>
      </w:r>
      <w:r w:rsidR="0025017A" w:rsidRPr="0025017A">
        <w:rPr>
          <w:b/>
          <w:bCs/>
          <w:lang w:val="en-AU"/>
        </w:rPr>
        <w:t>Plate  4</w:t>
      </w:r>
      <w:r w:rsidR="00D40C84" w:rsidRPr="004E6E81">
        <w:rPr>
          <w:b/>
          <w:bCs/>
          <w:lang w:val="en-AU"/>
        </w:rPr>
        <w:fldChar w:fldCharType="end"/>
      </w:r>
      <w:r w:rsidR="00D40C84" w:rsidRPr="004E6E81">
        <w:rPr>
          <w:lang w:val="en-AU"/>
        </w:rPr>
        <w:t xml:space="preserve">. </w:t>
      </w:r>
    </w:p>
    <w:p w14:paraId="7B041511" w14:textId="7AA22F18" w:rsidR="003F471D" w:rsidRPr="004E6E81" w:rsidRDefault="003F471D" w:rsidP="003F471D">
      <w:pPr>
        <w:pStyle w:val="Caption"/>
        <w:rPr>
          <w:rFonts w:ascii="Arial Black" w:hAnsi="Arial Black"/>
          <w:color w:val="006DA3"/>
        </w:rPr>
      </w:pPr>
      <w:bookmarkStart w:id="13" w:name="_Ref38295000"/>
      <w:r w:rsidRPr="004E6E81">
        <w:t xml:space="preserve">Table </w:t>
      </w:r>
      <w:r w:rsidRPr="004E6E81">
        <w:fldChar w:fldCharType="begin"/>
      </w:r>
      <w:r w:rsidRPr="004E6E81">
        <w:instrText xml:space="preserve"> SEQ Table \* ARABIC </w:instrText>
      </w:r>
      <w:r w:rsidRPr="004E6E81">
        <w:fldChar w:fldCharType="separate"/>
      </w:r>
      <w:r w:rsidR="0025017A">
        <w:rPr>
          <w:noProof/>
        </w:rPr>
        <w:t>1</w:t>
      </w:r>
      <w:r w:rsidRPr="004E6E81">
        <w:fldChar w:fldCharType="end"/>
      </w:r>
      <w:bookmarkEnd w:id="13"/>
      <w:r w:rsidRPr="004E6E81">
        <w:t xml:space="preserve"> Results of 202</w:t>
      </w:r>
      <w:r w:rsidR="004230CA" w:rsidRPr="004E6E81">
        <w:t>3</w:t>
      </w:r>
      <w:r w:rsidRPr="004E6E81">
        <w:t xml:space="preserve"> audit</w:t>
      </w:r>
    </w:p>
    <w:tbl>
      <w:tblPr>
        <w:tblStyle w:val="Table-Style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648"/>
      </w:tblGrid>
      <w:tr w:rsidR="00971032" w:rsidRPr="004E6E81" w14:paraId="6CDD259F" w14:textId="77777777" w:rsidTr="00394859">
        <w:trPr>
          <w:cnfStyle w:val="100000000000" w:firstRow="1" w:lastRow="0" w:firstColumn="0" w:lastColumn="0" w:oddVBand="0" w:evenVBand="0" w:oddHBand="0" w:evenHBand="0" w:firstRowFirstColumn="0" w:firstRowLastColumn="0" w:lastRowFirstColumn="0" w:lastRowLastColumn="0"/>
          <w:trHeight w:val="283"/>
          <w:tblHead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8768" w:themeFill="accent2"/>
            <w:tcMar>
              <w:top w:w="0" w:type="dxa"/>
            </w:tcMar>
            <w:hideMark/>
          </w:tcPr>
          <w:bookmarkEnd w:id="12"/>
          <w:p w14:paraId="66A91420" w14:textId="77777777" w:rsidR="003F471D" w:rsidRPr="004E6E81" w:rsidRDefault="003F471D" w:rsidP="00394859">
            <w:pPr>
              <w:pStyle w:val="TableSolidFillH1"/>
            </w:pPr>
            <w:r w:rsidRPr="004E6E81">
              <w:t>Item</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8768" w:themeFill="accent2"/>
            <w:tcMar>
              <w:top w:w="0" w:type="dxa"/>
            </w:tcMar>
            <w:hideMark/>
          </w:tcPr>
          <w:p w14:paraId="7F75FFA4" w14:textId="77777777" w:rsidR="003F471D" w:rsidRPr="004E6E81" w:rsidRDefault="003F471D" w:rsidP="00394859">
            <w:pPr>
              <w:pStyle w:val="TableSolidFillH1"/>
            </w:pPr>
            <w:r w:rsidRPr="004E6E81">
              <w:t>Details</w:t>
            </w:r>
          </w:p>
        </w:tc>
      </w:tr>
      <w:tr w:rsidR="00971032" w:rsidRPr="004E6E81" w14:paraId="6101ABCA" w14:textId="77777777" w:rsidTr="00394859">
        <w:trPr>
          <w:trHeight w:val="283"/>
        </w:trPr>
        <w:tc>
          <w:tcPr>
            <w:tcW w:w="0" w:type="pct"/>
            <w:shd w:val="clear" w:color="auto" w:fill="auto"/>
            <w:tcMar>
              <w:top w:w="57" w:type="dxa"/>
            </w:tcMar>
            <w:hideMark/>
          </w:tcPr>
          <w:p w14:paraId="79F093FE" w14:textId="3CCCEC83" w:rsidR="00350508" w:rsidRPr="004E6E81" w:rsidRDefault="003F471D" w:rsidP="00394859">
            <w:pPr>
              <w:pStyle w:val="TableText"/>
            </w:pPr>
            <w:r w:rsidRPr="004E6E81">
              <w:t>The required number of clones are available</w:t>
            </w:r>
            <w:r w:rsidR="00350508" w:rsidRPr="004E6E81">
              <w:t>:</w:t>
            </w:r>
            <w:r w:rsidRPr="004E6E81">
              <w:t xml:space="preserve"> </w:t>
            </w:r>
          </w:p>
          <w:p w14:paraId="43373EC2" w14:textId="28A25D42" w:rsidR="003F471D" w:rsidRPr="004E6E81" w:rsidRDefault="003F471D" w:rsidP="00394859">
            <w:pPr>
              <w:pStyle w:val="TableText"/>
            </w:pPr>
            <w:r w:rsidRPr="004E6E81">
              <w:t>6 clones to be created per salvaged plant where possible</w:t>
            </w:r>
          </w:p>
          <w:p w14:paraId="396F82CD" w14:textId="795F0B97" w:rsidR="003F471D" w:rsidRPr="004E6E81" w:rsidRDefault="003F471D" w:rsidP="00394859">
            <w:pPr>
              <w:pStyle w:val="TableText"/>
            </w:pPr>
            <w:r w:rsidRPr="004E6E81">
              <w:t>4 clones per salvaged plant available for translocation</w:t>
            </w:r>
          </w:p>
          <w:p w14:paraId="05F9C2A6" w14:textId="77777777" w:rsidR="003F471D" w:rsidRPr="004E6E81" w:rsidRDefault="003F471D" w:rsidP="00394859">
            <w:pPr>
              <w:pStyle w:val="TableText"/>
            </w:pPr>
            <w:r w:rsidRPr="004E6E81">
              <w:t>2 clones per salvaged plant maintained in nursery conditions</w:t>
            </w:r>
          </w:p>
        </w:tc>
        <w:tc>
          <w:tcPr>
            <w:tcW w:w="0" w:type="pct"/>
            <w:shd w:val="clear" w:color="auto" w:fill="auto"/>
            <w:tcMar>
              <w:top w:w="57" w:type="dxa"/>
            </w:tcMar>
            <w:hideMark/>
          </w:tcPr>
          <w:p w14:paraId="59AD1B6B" w14:textId="47E8C776" w:rsidR="003F471D" w:rsidRPr="004E6E81" w:rsidRDefault="00350508" w:rsidP="00394859">
            <w:pPr>
              <w:pStyle w:val="TableText"/>
            </w:pPr>
            <w:r w:rsidRPr="004E6E81">
              <w:t>P</w:t>
            </w:r>
            <w:r w:rsidR="003F471D" w:rsidRPr="004E6E81">
              <w:t xml:space="preserve">ots containing clones of the original salvaged plants were observed at the nursery. </w:t>
            </w:r>
            <w:r w:rsidR="00C72777" w:rsidRPr="004E6E81">
              <w:t xml:space="preserve">At least 2 clones per salvaged individual were present, more in many cases and there is potential to further divide the ‘insurance stock’ if growing conditions permit. </w:t>
            </w:r>
            <w:r w:rsidR="00C21C53" w:rsidRPr="004E6E81">
              <w:t>Further back up stock is stored in rectangular trays alongside the main ‘insurance stock’.</w:t>
            </w:r>
          </w:p>
        </w:tc>
      </w:tr>
      <w:tr w:rsidR="00971032" w:rsidRPr="004E6E81" w14:paraId="0A812424" w14:textId="77777777" w:rsidTr="00394859">
        <w:trPr>
          <w:trHeight w:val="283"/>
        </w:trPr>
        <w:tc>
          <w:tcPr>
            <w:tcW w:w="0" w:type="pct"/>
            <w:shd w:val="clear" w:color="auto" w:fill="auto"/>
            <w:tcMar>
              <w:top w:w="57" w:type="dxa"/>
            </w:tcMar>
            <w:hideMark/>
          </w:tcPr>
          <w:p w14:paraId="18284F02" w14:textId="77777777" w:rsidR="003F471D" w:rsidRPr="004E6E81" w:rsidRDefault="003F471D" w:rsidP="00394859">
            <w:pPr>
              <w:pStyle w:val="TableText"/>
            </w:pPr>
            <w:r w:rsidRPr="004E6E81">
              <w:t>Labelling of clones with staked metal nursery tags in addition to labelling of pot with permanent marker in the format of 001 (patch number) – 001 (clone number)</w:t>
            </w:r>
          </w:p>
        </w:tc>
        <w:tc>
          <w:tcPr>
            <w:tcW w:w="0" w:type="pct"/>
            <w:shd w:val="clear" w:color="auto" w:fill="auto"/>
            <w:tcMar>
              <w:top w:w="57" w:type="dxa"/>
            </w:tcMar>
            <w:hideMark/>
          </w:tcPr>
          <w:p w14:paraId="5D6BC569" w14:textId="2D486FF9" w:rsidR="003F471D" w:rsidRPr="004E6E81" w:rsidRDefault="003F471D" w:rsidP="00394859">
            <w:pPr>
              <w:pStyle w:val="TableText"/>
              <w:rPr>
                <w:highlight w:val="yellow"/>
              </w:rPr>
            </w:pPr>
            <w:r w:rsidRPr="004E6E81">
              <w:t xml:space="preserve">The ‘insurance stock’ clones were labelled with a metal tag and permanent marker on the outside of the pot. </w:t>
            </w:r>
            <w:r w:rsidR="00C21C53" w:rsidRPr="004E6E81">
              <w:t xml:space="preserve">Some tags were buried under recently replenished topsoil and were not disturbed to be checked further. </w:t>
            </w:r>
            <w:r w:rsidRPr="004E6E81">
              <w:t xml:space="preserve">Labels represented the patch and clone number as required. </w:t>
            </w:r>
          </w:p>
        </w:tc>
      </w:tr>
      <w:tr w:rsidR="00971032" w:rsidRPr="004E6E81" w14:paraId="6587F6D1" w14:textId="77777777" w:rsidTr="00394859">
        <w:trPr>
          <w:trHeight w:val="283"/>
        </w:trPr>
        <w:tc>
          <w:tcPr>
            <w:tcW w:w="0" w:type="pct"/>
            <w:shd w:val="clear" w:color="auto" w:fill="auto"/>
            <w:tcMar>
              <w:top w:w="57" w:type="dxa"/>
            </w:tcMar>
            <w:hideMark/>
          </w:tcPr>
          <w:p w14:paraId="17542823" w14:textId="77777777" w:rsidR="003F471D" w:rsidRPr="004E6E81" w:rsidRDefault="003F471D" w:rsidP="00394859">
            <w:pPr>
              <w:pStyle w:val="TableText"/>
            </w:pPr>
            <w:r w:rsidRPr="004E6E81">
              <w:t>Clones to be in good health with minimal individuals showing signs of stress or having senesced, evidence of growth</w:t>
            </w:r>
          </w:p>
        </w:tc>
        <w:tc>
          <w:tcPr>
            <w:tcW w:w="0" w:type="pct"/>
            <w:shd w:val="clear" w:color="auto" w:fill="auto"/>
            <w:tcMar>
              <w:top w:w="57" w:type="dxa"/>
            </w:tcMar>
            <w:hideMark/>
          </w:tcPr>
          <w:p w14:paraId="12947CE4" w14:textId="66B90716" w:rsidR="003F471D" w:rsidRPr="004E6E81" w:rsidRDefault="003F471D" w:rsidP="00394859">
            <w:pPr>
              <w:pStyle w:val="TableText"/>
              <w:rPr>
                <w:highlight w:val="yellow"/>
              </w:rPr>
            </w:pPr>
            <w:r w:rsidRPr="004E6E81">
              <w:t xml:space="preserve">Clones were observed to be in good health, </w:t>
            </w:r>
            <w:r w:rsidR="003C4E9F" w:rsidRPr="004E6E81">
              <w:t xml:space="preserve">and thatching </w:t>
            </w:r>
            <w:r w:rsidRPr="004E6E81">
              <w:t>(last year’s growth which had dried off and been left in place during summer as a form of mulch and to assist with water retention)</w:t>
            </w:r>
            <w:r w:rsidR="003C4E9F" w:rsidRPr="004E6E81">
              <w:t xml:space="preserve"> </w:t>
            </w:r>
            <w:r w:rsidR="000D655D" w:rsidRPr="004E6E81">
              <w:t xml:space="preserve">had been </w:t>
            </w:r>
            <w:r w:rsidR="003C4E9F" w:rsidRPr="004E6E81">
              <w:t>removed from the pots</w:t>
            </w:r>
            <w:r w:rsidRPr="004E6E81">
              <w:t xml:space="preserve">. </w:t>
            </w:r>
            <w:r w:rsidR="00C21C53" w:rsidRPr="004E6E81">
              <w:t xml:space="preserve">The plants have had their soil replenished recently and so have effectively been re-potted and showed no signs of stress when observed. </w:t>
            </w:r>
          </w:p>
        </w:tc>
      </w:tr>
      <w:tr w:rsidR="00971032" w:rsidRPr="004E6E81" w14:paraId="6DF410FC" w14:textId="77777777" w:rsidTr="00394859">
        <w:trPr>
          <w:trHeight w:val="283"/>
        </w:trPr>
        <w:tc>
          <w:tcPr>
            <w:tcW w:w="0" w:type="pct"/>
            <w:shd w:val="clear" w:color="auto" w:fill="auto"/>
            <w:tcMar>
              <w:top w:w="57" w:type="dxa"/>
            </w:tcMar>
            <w:hideMark/>
          </w:tcPr>
          <w:p w14:paraId="2C148E69" w14:textId="77777777" w:rsidR="003F471D" w:rsidRPr="004E6E81" w:rsidRDefault="003F471D" w:rsidP="00394859">
            <w:pPr>
              <w:pStyle w:val="TableText"/>
            </w:pPr>
            <w:r w:rsidRPr="004E6E81">
              <w:t>Evidence of disease</w:t>
            </w:r>
          </w:p>
        </w:tc>
        <w:tc>
          <w:tcPr>
            <w:tcW w:w="0" w:type="pct"/>
            <w:shd w:val="clear" w:color="auto" w:fill="auto"/>
            <w:tcMar>
              <w:top w:w="57" w:type="dxa"/>
            </w:tcMar>
            <w:hideMark/>
          </w:tcPr>
          <w:p w14:paraId="2BA82DDC" w14:textId="77777777" w:rsidR="003F471D" w:rsidRPr="004E6E81" w:rsidRDefault="003F471D" w:rsidP="00394859">
            <w:pPr>
              <w:pStyle w:val="TableText"/>
            </w:pPr>
            <w:r w:rsidRPr="004E6E81">
              <w:t xml:space="preserve">No evidence of disease was observed. </w:t>
            </w:r>
          </w:p>
        </w:tc>
      </w:tr>
      <w:tr w:rsidR="00971032" w:rsidRPr="004E6E81" w14:paraId="182B19E5" w14:textId="77777777" w:rsidTr="00394859">
        <w:trPr>
          <w:trHeight w:val="283"/>
        </w:trPr>
        <w:tc>
          <w:tcPr>
            <w:tcW w:w="0" w:type="pct"/>
            <w:shd w:val="clear" w:color="auto" w:fill="auto"/>
            <w:tcMar>
              <w:top w:w="57" w:type="dxa"/>
            </w:tcMar>
            <w:hideMark/>
          </w:tcPr>
          <w:p w14:paraId="473C7900" w14:textId="77777777" w:rsidR="003F471D" w:rsidRPr="004E6E81" w:rsidRDefault="003F471D" w:rsidP="00394859">
            <w:pPr>
              <w:pStyle w:val="TableText"/>
            </w:pPr>
            <w:r w:rsidRPr="004E6E81">
              <w:t>Pest control actively managed (e.g. thrips, rabbits, deer)</w:t>
            </w:r>
          </w:p>
        </w:tc>
        <w:tc>
          <w:tcPr>
            <w:tcW w:w="0" w:type="pct"/>
            <w:shd w:val="clear" w:color="auto" w:fill="auto"/>
            <w:tcMar>
              <w:top w:w="57" w:type="dxa"/>
            </w:tcMar>
            <w:hideMark/>
          </w:tcPr>
          <w:p w14:paraId="0FD4BB38" w14:textId="2F5C1D6C" w:rsidR="003C4E9F" w:rsidRPr="004E6E81" w:rsidRDefault="000D655D" w:rsidP="00394859">
            <w:pPr>
              <w:pStyle w:val="TableText"/>
            </w:pPr>
            <w:r w:rsidRPr="004E6E81">
              <w:t>The pots were surrounded by deer proof fencing</w:t>
            </w:r>
            <w:r w:rsidR="00C21C53" w:rsidRPr="004E6E81">
              <w:t xml:space="preserve"> and their location on the property had been selected to ensure deer could not jump </w:t>
            </w:r>
            <w:r w:rsidR="00C7367C" w:rsidRPr="004E6E81">
              <w:t>into the exclusion area</w:t>
            </w:r>
            <w:r w:rsidR="00C21C53" w:rsidRPr="004E6E81">
              <w:t xml:space="preserve">. </w:t>
            </w:r>
          </w:p>
          <w:p w14:paraId="15792132" w14:textId="2E6AF5B6" w:rsidR="003C4E9F" w:rsidRPr="004E6E81" w:rsidRDefault="003F471D" w:rsidP="00394859">
            <w:pPr>
              <w:pStyle w:val="TableText"/>
            </w:pPr>
            <w:r w:rsidRPr="004E6E81">
              <w:t xml:space="preserve">The nursery manger reported </w:t>
            </w:r>
            <w:r w:rsidR="00394859" w:rsidRPr="004E6E81">
              <w:t>that there ha</w:t>
            </w:r>
            <w:r w:rsidR="00AC0424" w:rsidRPr="004E6E81">
              <w:t>s</w:t>
            </w:r>
            <w:r w:rsidR="00394859" w:rsidRPr="004E6E81">
              <w:t xml:space="preserve"> not been any deer or rabbit pest issues</w:t>
            </w:r>
            <w:r w:rsidR="00971032" w:rsidRPr="004E6E81">
              <w:t xml:space="preserve">. </w:t>
            </w:r>
          </w:p>
          <w:p w14:paraId="318D6366" w14:textId="142AAFB2" w:rsidR="003F471D" w:rsidRPr="004E6E81" w:rsidRDefault="003F471D" w:rsidP="00394859">
            <w:pPr>
              <w:pStyle w:val="TableText"/>
              <w:rPr>
                <w:highlight w:val="yellow"/>
              </w:rPr>
            </w:pPr>
            <w:r w:rsidRPr="004E6E81">
              <w:t xml:space="preserve">The presence of a dog which patrolled the nursery and surrounds is also likely to keep animal pests at bay. </w:t>
            </w:r>
          </w:p>
        </w:tc>
      </w:tr>
      <w:tr w:rsidR="00971032" w:rsidRPr="004E6E81" w14:paraId="0EFEA513" w14:textId="77777777" w:rsidTr="00EB06B2">
        <w:trPr>
          <w:trHeight w:val="283"/>
        </w:trPr>
        <w:tc>
          <w:tcPr>
            <w:tcW w:w="0" w:type="pct"/>
            <w:shd w:val="clear" w:color="auto" w:fill="auto"/>
            <w:tcMar>
              <w:top w:w="57" w:type="dxa"/>
            </w:tcMar>
            <w:hideMark/>
          </w:tcPr>
          <w:p w14:paraId="488D37DD" w14:textId="77777777" w:rsidR="003F471D" w:rsidRPr="004E6E81" w:rsidRDefault="003F471D" w:rsidP="00394859">
            <w:pPr>
              <w:pStyle w:val="TableText"/>
            </w:pPr>
            <w:r w:rsidRPr="004E6E81">
              <w:t>Weed control actively managed (e.g. hand weeded during winter months or as needed)</w:t>
            </w:r>
          </w:p>
        </w:tc>
        <w:tc>
          <w:tcPr>
            <w:tcW w:w="0" w:type="pct"/>
            <w:shd w:val="clear" w:color="auto" w:fill="FFFFFF" w:themeFill="background1"/>
            <w:tcMar>
              <w:top w:w="57" w:type="dxa"/>
            </w:tcMar>
            <w:hideMark/>
          </w:tcPr>
          <w:p w14:paraId="6CA4F2AC" w14:textId="0BC90C56" w:rsidR="003F471D" w:rsidRPr="004E6E81" w:rsidRDefault="003F471D" w:rsidP="00394859">
            <w:pPr>
              <w:pStyle w:val="TableText"/>
              <w:rPr>
                <w:highlight w:val="yellow"/>
              </w:rPr>
            </w:pPr>
            <w:r w:rsidRPr="004E6E81">
              <w:t>No weeds were observed within the pots. The nursery manager confirmed that hand weeding occurred on a regular basis, especially during winter months.</w:t>
            </w:r>
            <w:r w:rsidR="00EB06B2" w:rsidRPr="004E6E81">
              <w:t xml:space="preserve"> There were several geranium individuals present alongside the MFL individuals in 6-7 of the pots, however these are native.</w:t>
            </w:r>
            <w:r w:rsidRPr="004E6E81">
              <w:t xml:space="preserve"> </w:t>
            </w:r>
            <w:r w:rsidR="00394859" w:rsidRPr="004E6E81">
              <w:t xml:space="preserve">Plants were also trimmed to help new growth as there is no natural predation given the predator proof fencing surrounding the plants. </w:t>
            </w:r>
          </w:p>
        </w:tc>
      </w:tr>
      <w:tr w:rsidR="00971032" w:rsidRPr="004E6E81" w14:paraId="7D0B9F9B" w14:textId="77777777" w:rsidTr="00394859">
        <w:trPr>
          <w:trHeight w:val="283"/>
        </w:trPr>
        <w:tc>
          <w:tcPr>
            <w:tcW w:w="0" w:type="pct"/>
            <w:shd w:val="clear" w:color="auto" w:fill="auto"/>
            <w:tcMar>
              <w:top w:w="57" w:type="dxa"/>
            </w:tcMar>
            <w:hideMark/>
          </w:tcPr>
          <w:p w14:paraId="5A0F95A7" w14:textId="77777777" w:rsidR="003F471D" w:rsidRPr="004E6E81" w:rsidRDefault="003F471D" w:rsidP="00394859">
            <w:pPr>
              <w:pStyle w:val="TableText"/>
            </w:pPr>
            <w:r w:rsidRPr="004E6E81">
              <w:t>Propagation material appropriate (e.g. sandy loam etc.)</w:t>
            </w:r>
          </w:p>
        </w:tc>
        <w:tc>
          <w:tcPr>
            <w:tcW w:w="0" w:type="pct"/>
            <w:shd w:val="clear" w:color="auto" w:fill="auto"/>
            <w:tcMar>
              <w:top w:w="57" w:type="dxa"/>
            </w:tcMar>
            <w:hideMark/>
          </w:tcPr>
          <w:p w14:paraId="22ED1A03" w14:textId="082AED1A" w:rsidR="003F471D" w:rsidRPr="004E6E81" w:rsidRDefault="003F471D" w:rsidP="00394859">
            <w:pPr>
              <w:pStyle w:val="TableText"/>
            </w:pPr>
            <w:r w:rsidRPr="004E6E81">
              <w:t xml:space="preserve">The nursery manager identified that the potting material originally used for the clones had been changed from typical potting mix used for native vegetation to a sandy-loam mix which had resulted in less drying out of pots and better water retention. </w:t>
            </w:r>
            <w:r w:rsidR="00EB06B2" w:rsidRPr="004E6E81">
              <w:t xml:space="preserve">The nursery manager also mentioned encountering challenges with the latest soil delivery, prompting them to </w:t>
            </w:r>
            <w:proofErr w:type="gramStart"/>
            <w:r w:rsidR="00EB06B2" w:rsidRPr="004E6E81">
              <w:t>take action</w:t>
            </w:r>
            <w:proofErr w:type="gramEnd"/>
            <w:r w:rsidR="00EB06B2" w:rsidRPr="004E6E81">
              <w:t xml:space="preserve"> by replacing the topsoil and administering fertilizer to the plants in response.</w:t>
            </w:r>
          </w:p>
        </w:tc>
      </w:tr>
      <w:tr w:rsidR="00971032" w:rsidRPr="004E6E81" w14:paraId="1820F17F" w14:textId="77777777" w:rsidTr="00394859">
        <w:trPr>
          <w:trHeight w:val="283"/>
        </w:trPr>
        <w:tc>
          <w:tcPr>
            <w:tcW w:w="0" w:type="pct"/>
            <w:shd w:val="clear" w:color="auto" w:fill="auto"/>
            <w:tcMar>
              <w:top w:w="57" w:type="dxa"/>
            </w:tcMar>
            <w:hideMark/>
          </w:tcPr>
          <w:p w14:paraId="41F6F831" w14:textId="77777777" w:rsidR="003F471D" w:rsidRPr="004E6E81" w:rsidRDefault="003F471D" w:rsidP="00394859">
            <w:pPr>
              <w:pStyle w:val="TableText"/>
            </w:pPr>
            <w:r w:rsidRPr="004E6E81">
              <w:t>Pot size appropriate (e.g. minimum of 14 cm diameter pot)</w:t>
            </w:r>
          </w:p>
        </w:tc>
        <w:tc>
          <w:tcPr>
            <w:tcW w:w="0" w:type="pct"/>
            <w:shd w:val="clear" w:color="auto" w:fill="auto"/>
            <w:tcMar>
              <w:top w:w="57" w:type="dxa"/>
            </w:tcMar>
            <w:hideMark/>
          </w:tcPr>
          <w:p w14:paraId="3A9C4572" w14:textId="34AD8DDB" w:rsidR="003F471D" w:rsidRPr="004E6E81" w:rsidRDefault="003F471D" w:rsidP="00394859">
            <w:pPr>
              <w:pStyle w:val="TableText"/>
              <w:rPr>
                <w:highlight w:val="yellow"/>
              </w:rPr>
            </w:pPr>
            <w:r w:rsidRPr="004E6E81">
              <w:t>Pot sizes were observed to be within the recommended range.</w:t>
            </w:r>
            <w:r w:rsidR="00C7367C" w:rsidRPr="004E6E81">
              <w:t xml:space="preserve"> Three sizes were currently in use for plants of </w:t>
            </w:r>
            <w:r w:rsidR="00C7367C" w:rsidRPr="004E6E81">
              <w:lastRenderedPageBreak/>
              <w:t xml:space="preserve">varying </w:t>
            </w:r>
            <w:r w:rsidR="00EB06B2" w:rsidRPr="004E6E81">
              <w:t xml:space="preserve">sizes as appropriate allowing for repotting as required. The nursery manager also suggested that the pot size could be reduced to assist with planting if required. </w:t>
            </w:r>
          </w:p>
        </w:tc>
      </w:tr>
      <w:tr w:rsidR="00971032" w:rsidRPr="004E6E81" w14:paraId="4EDE4CED" w14:textId="77777777" w:rsidTr="00394859">
        <w:trPr>
          <w:trHeight w:val="283"/>
        </w:trPr>
        <w:tc>
          <w:tcPr>
            <w:tcW w:w="0" w:type="pct"/>
            <w:shd w:val="clear" w:color="auto" w:fill="auto"/>
            <w:tcMar>
              <w:top w:w="57" w:type="dxa"/>
            </w:tcMar>
            <w:hideMark/>
          </w:tcPr>
          <w:p w14:paraId="42DD48C3" w14:textId="77777777" w:rsidR="003F471D" w:rsidRPr="004E6E81" w:rsidRDefault="003F471D" w:rsidP="00394859">
            <w:pPr>
              <w:pStyle w:val="TableText"/>
            </w:pPr>
            <w:r w:rsidRPr="004E6E81">
              <w:lastRenderedPageBreak/>
              <w:t>Watering and fertilizer regime appropriate (e.g. reflective of climatic conditions where appropriate, fertilisation in advance of translocation)</w:t>
            </w:r>
          </w:p>
        </w:tc>
        <w:tc>
          <w:tcPr>
            <w:tcW w:w="0" w:type="pct"/>
            <w:shd w:val="clear" w:color="auto" w:fill="auto"/>
            <w:tcMar>
              <w:top w:w="57" w:type="dxa"/>
            </w:tcMar>
            <w:hideMark/>
          </w:tcPr>
          <w:p w14:paraId="3E3D4073" w14:textId="090CCBD8" w:rsidR="003F471D" w:rsidRPr="004E6E81" w:rsidRDefault="003F471D" w:rsidP="00394859">
            <w:pPr>
              <w:pStyle w:val="TableText"/>
            </w:pPr>
            <w:r w:rsidRPr="004E6E81">
              <w:t xml:space="preserve">The nursery manager </w:t>
            </w:r>
            <w:r w:rsidR="00971032" w:rsidRPr="004E6E81">
              <w:t xml:space="preserve">stated that </w:t>
            </w:r>
            <w:r w:rsidR="00394859" w:rsidRPr="004E6E81">
              <w:t>the plants had received one dose of a</w:t>
            </w:r>
            <w:r w:rsidR="00971032" w:rsidRPr="004E6E81">
              <w:t xml:space="preserve"> </w:t>
            </w:r>
            <w:r w:rsidR="004A0E52" w:rsidRPr="004E6E81">
              <w:t>12-month</w:t>
            </w:r>
            <w:r w:rsidR="00971032" w:rsidRPr="004E6E81">
              <w:t xml:space="preserve"> controlled release fertiliser </w:t>
            </w:r>
            <w:r w:rsidR="00EB06B2" w:rsidRPr="004E6E81">
              <w:t>approximately 8 weeks before the audit</w:t>
            </w:r>
            <w:r w:rsidR="00394859" w:rsidRPr="004E6E81">
              <w:t>. Supplementary h</w:t>
            </w:r>
            <w:r w:rsidR="00971032" w:rsidRPr="004E6E81">
              <w:t>and watering occurred during summer</w:t>
            </w:r>
            <w:r w:rsidR="00394859" w:rsidRPr="004E6E81">
              <w:t xml:space="preserve"> if the temperature was above </w:t>
            </w:r>
            <w:r w:rsidR="00971032" w:rsidRPr="004E6E81">
              <w:t>35 degrees</w:t>
            </w:r>
            <w:r w:rsidR="00394859" w:rsidRPr="004E6E81">
              <w:t xml:space="preserve"> and cracking soils were observed</w:t>
            </w:r>
            <w:r w:rsidR="00971032" w:rsidRPr="004E6E81">
              <w:t xml:space="preserve">. </w:t>
            </w:r>
            <w:r w:rsidR="00394859" w:rsidRPr="004E6E81">
              <w:t>There had been no need for supplementary watering in the months outside of summer</w:t>
            </w:r>
            <w:r w:rsidRPr="004E6E81">
              <w:t xml:space="preserve">. As the nursery is located outdoors, watering by hand is considered supplementary to rainfall. </w:t>
            </w:r>
          </w:p>
        </w:tc>
      </w:tr>
      <w:tr w:rsidR="00971032" w:rsidRPr="004E6E81" w14:paraId="0E0E002B" w14:textId="77777777" w:rsidTr="00394859">
        <w:trPr>
          <w:trHeight w:val="283"/>
        </w:trPr>
        <w:tc>
          <w:tcPr>
            <w:tcW w:w="0" w:type="pct"/>
            <w:shd w:val="clear" w:color="auto" w:fill="auto"/>
            <w:tcMar>
              <w:top w:w="57" w:type="dxa"/>
            </w:tcMar>
            <w:hideMark/>
          </w:tcPr>
          <w:p w14:paraId="4139EF13" w14:textId="77777777" w:rsidR="003F471D" w:rsidRPr="004E6E81" w:rsidRDefault="003F471D" w:rsidP="00394859">
            <w:pPr>
              <w:pStyle w:val="TableText"/>
            </w:pPr>
            <w:r w:rsidRPr="004E6E81">
              <w:t>Evidence of ‘hardening off’ of plants prior to translocation</w:t>
            </w:r>
          </w:p>
        </w:tc>
        <w:tc>
          <w:tcPr>
            <w:tcW w:w="0" w:type="pct"/>
            <w:shd w:val="clear" w:color="auto" w:fill="auto"/>
            <w:tcMar>
              <w:top w:w="57" w:type="dxa"/>
            </w:tcMar>
            <w:hideMark/>
          </w:tcPr>
          <w:p w14:paraId="6695709C" w14:textId="09209436" w:rsidR="003F471D" w:rsidRPr="004E6E81" w:rsidRDefault="003F471D" w:rsidP="00394859">
            <w:pPr>
              <w:pStyle w:val="TableText"/>
            </w:pPr>
            <w:r w:rsidRPr="004E6E81">
              <w:t xml:space="preserve">Plants occur outdoors and are exposed to climatic conditions. </w:t>
            </w:r>
            <w:r w:rsidR="00EB06B2" w:rsidRPr="004E6E81">
              <w:t>The nursery manager also stated that due to the health of the plants, they were now allowing them to experience drought conditions over the summer months to prepare them for translocation if required.</w:t>
            </w:r>
          </w:p>
        </w:tc>
      </w:tr>
      <w:tr w:rsidR="00971032" w:rsidRPr="004E6E81" w14:paraId="22C8B2C3" w14:textId="77777777" w:rsidTr="00394859">
        <w:trPr>
          <w:trHeight w:val="283"/>
        </w:trPr>
        <w:tc>
          <w:tcPr>
            <w:tcW w:w="0" w:type="pct"/>
            <w:shd w:val="clear" w:color="auto" w:fill="auto"/>
            <w:tcMar>
              <w:top w:w="57" w:type="dxa"/>
            </w:tcMar>
            <w:hideMark/>
          </w:tcPr>
          <w:p w14:paraId="4A292FE3" w14:textId="77777777" w:rsidR="003F471D" w:rsidRPr="004E6E81" w:rsidRDefault="003F471D" w:rsidP="00394859">
            <w:pPr>
              <w:pStyle w:val="TableText"/>
            </w:pPr>
            <w:r w:rsidRPr="004E6E81">
              <w:t>Additional observations (e.g. thatch kept/removed to assist with water retention etc.)</w:t>
            </w:r>
          </w:p>
        </w:tc>
        <w:tc>
          <w:tcPr>
            <w:tcW w:w="0" w:type="pct"/>
            <w:shd w:val="clear" w:color="auto" w:fill="auto"/>
            <w:tcMar>
              <w:top w:w="57" w:type="dxa"/>
            </w:tcMar>
            <w:hideMark/>
          </w:tcPr>
          <w:p w14:paraId="291EEF22" w14:textId="7F3A8FBF" w:rsidR="003F471D" w:rsidRPr="004E6E81" w:rsidRDefault="003F471D" w:rsidP="00394859">
            <w:pPr>
              <w:pStyle w:val="TableText"/>
            </w:pPr>
            <w:r w:rsidRPr="004E6E81">
              <w:t xml:space="preserve">Thatch </w:t>
            </w:r>
            <w:r w:rsidR="000D655D" w:rsidRPr="004E6E81">
              <w:t>had been</w:t>
            </w:r>
            <w:r w:rsidR="00971032" w:rsidRPr="004E6E81">
              <w:t xml:space="preserve"> removed</w:t>
            </w:r>
            <w:r w:rsidR="00394859" w:rsidRPr="004E6E81">
              <w:t>, give the end of the summer season</w:t>
            </w:r>
            <w:r w:rsidR="00EB06B2" w:rsidRPr="004E6E81">
              <w:t xml:space="preserve">. The nursery manager suggested that further division of the individuals would be beneficial as the smaller size would lend itself to planting. He stated that it would have a high probability of success if conducted after the winter months when they have grown out and would also provide further insurance stock. </w:t>
            </w:r>
          </w:p>
        </w:tc>
      </w:tr>
    </w:tbl>
    <w:p w14:paraId="087E9A4A" w14:textId="77777777" w:rsidR="003F471D" w:rsidRPr="004E6E81" w:rsidRDefault="003F471D" w:rsidP="003F471D">
      <w:pPr>
        <w:pStyle w:val="Body"/>
        <w:rPr>
          <w:lang w:val="en-AU"/>
        </w:rPr>
      </w:pPr>
    </w:p>
    <w:p w14:paraId="7BF1CC3D" w14:textId="77777777" w:rsidR="003F471D" w:rsidRPr="004E6E81" w:rsidRDefault="003F471D" w:rsidP="003F471D">
      <w:pPr>
        <w:pStyle w:val="Body"/>
        <w:rPr>
          <w:lang w:val="en-AU"/>
        </w:rPr>
      </w:pPr>
    </w:p>
    <w:p w14:paraId="29C57700" w14:textId="77777777" w:rsidR="005128BF" w:rsidRPr="004E6E81" w:rsidRDefault="005128BF" w:rsidP="003F471D">
      <w:pPr>
        <w:pStyle w:val="Body"/>
        <w:rPr>
          <w:lang w:val="en-AU"/>
        </w:rPr>
      </w:pPr>
    </w:p>
    <w:p w14:paraId="21A7206A" w14:textId="589B9040" w:rsidR="005128BF" w:rsidRPr="004E6E81" w:rsidRDefault="005128BF" w:rsidP="005128BF">
      <w:pPr>
        <w:pStyle w:val="NormalWeb"/>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8"/>
      </w:tblGrid>
      <w:tr w:rsidR="005128BF" w:rsidRPr="004E6E81" w14:paraId="47E2E142" w14:textId="77777777" w:rsidTr="00D40C84">
        <w:tc>
          <w:tcPr>
            <w:tcW w:w="4588" w:type="dxa"/>
          </w:tcPr>
          <w:p w14:paraId="57365E12" w14:textId="77777777" w:rsidR="00D40C84" w:rsidRPr="004E6E81" w:rsidRDefault="005128BF" w:rsidP="00D40C84">
            <w:pPr>
              <w:pStyle w:val="Body"/>
              <w:keepNext/>
              <w:rPr>
                <w:lang w:val="en-AU"/>
              </w:rPr>
            </w:pPr>
            <w:r w:rsidRPr="004E6E81">
              <w:rPr>
                <w:noProof/>
                <w:lang w:val="en-AU"/>
              </w:rPr>
              <w:lastRenderedPageBreak/>
              <w:drawing>
                <wp:inline distT="0" distB="0" distL="0" distR="0" wp14:anchorId="3565EBCD" wp14:editId="127A59A5">
                  <wp:extent cx="2749586" cy="2060359"/>
                  <wp:effectExtent l="0" t="0" r="0" b="0"/>
                  <wp:docPr id="1541866254" name="Picture 1" descr="Fenced nursery area with rows of trays holding small plants, surrounded by mature trees and leaf litter. Larger pots are placed at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66254" name="Picture 1" descr="Fenced nursery area with rows of trays holding small plants, surrounded by mature trees and leaf litter. Larger pots are placed at the ba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63" t="24188" b="24303"/>
                          <a:stretch/>
                        </pic:blipFill>
                        <pic:spPr bwMode="auto">
                          <a:xfrm>
                            <a:off x="0" y="0"/>
                            <a:ext cx="2764641" cy="2071640"/>
                          </a:xfrm>
                          <a:prstGeom prst="rect">
                            <a:avLst/>
                          </a:prstGeom>
                          <a:noFill/>
                          <a:ln>
                            <a:noFill/>
                          </a:ln>
                          <a:extLst>
                            <a:ext uri="{53640926-AAD7-44D8-BBD7-CCE9431645EC}">
                              <a14:shadowObscured xmlns:a14="http://schemas.microsoft.com/office/drawing/2010/main"/>
                            </a:ext>
                          </a:extLst>
                        </pic:spPr>
                      </pic:pic>
                    </a:graphicData>
                  </a:graphic>
                </wp:inline>
              </w:drawing>
            </w:r>
          </w:p>
          <w:p w14:paraId="20F63B38" w14:textId="392E8869" w:rsidR="005128BF" w:rsidRPr="004E6E81" w:rsidRDefault="00D40C84" w:rsidP="00D40C84">
            <w:pPr>
              <w:pStyle w:val="Caption"/>
            </w:pPr>
            <w:bookmarkStart w:id="14" w:name="_Ref166060996"/>
            <w:r w:rsidRPr="004E6E81">
              <w:t xml:space="preserve">Plate  </w:t>
            </w:r>
            <w:r w:rsidRPr="004E6E81">
              <w:fldChar w:fldCharType="begin"/>
            </w:r>
            <w:r w:rsidRPr="004E6E81">
              <w:instrText xml:space="preserve"> SEQ Plate_ \* ARABIC </w:instrText>
            </w:r>
            <w:r w:rsidRPr="004E6E81">
              <w:fldChar w:fldCharType="separate"/>
            </w:r>
            <w:r w:rsidR="0025017A">
              <w:rPr>
                <w:noProof/>
              </w:rPr>
              <w:t>1</w:t>
            </w:r>
            <w:r w:rsidRPr="004E6E81">
              <w:fldChar w:fldCharType="end"/>
            </w:r>
            <w:bookmarkEnd w:id="14"/>
            <w:r w:rsidRPr="004E6E81">
              <w:t xml:space="preserve"> Deer proof fencing remains from last year.</w:t>
            </w:r>
          </w:p>
        </w:tc>
        <w:tc>
          <w:tcPr>
            <w:tcW w:w="4588" w:type="dxa"/>
          </w:tcPr>
          <w:p w14:paraId="5246A5D6" w14:textId="77777777" w:rsidR="00D40C84" w:rsidRPr="004E6E81" w:rsidRDefault="005128BF" w:rsidP="00D40C84">
            <w:pPr>
              <w:pStyle w:val="NormalWeb"/>
              <w:keepNext/>
              <w:spacing w:before="0" w:beforeAutospacing="0" w:after="0" w:afterAutospacing="0"/>
            </w:pPr>
            <w:r w:rsidRPr="004E6E81">
              <w:rPr>
                <w:noProof/>
              </w:rPr>
              <w:drawing>
                <wp:inline distT="0" distB="0" distL="0" distR="0" wp14:anchorId="47154DAB" wp14:editId="04C16452">
                  <wp:extent cx="2596551" cy="2095152"/>
                  <wp:effectExtent l="0" t="0" r="0" b="635"/>
                  <wp:docPr id="1433407596" name="Picture 2" descr="Upside-down plant removed from its flower pot, showing intact soil plug with dense root growth. The plug is held by a person and framed by a wire fenc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7596" name="Picture 2" descr="Upside-down plant removed from its flower pot, showing intact soil plug with dense root growth. The plug is held by a person and framed by a wire fence in the backgroun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371" b="13102"/>
                          <a:stretch/>
                        </pic:blipFill>
                        <pic:spPr bwMode="auto">
                          <a:xfrm>
                            <a:off x="0" y="0"/>
                            <a:ext cx="2602089" cy="2099621"/>
                          </a:xfrm>
                          <a:prstGeom prst="rect">
                            <a:avLst/>
                          </a:prstGeom>
                          <a:noFill/>
                          <a:ln>
                            <a:noFill/>
                          </a:ln>
                          <a:extLst>
                            <a:ext uri="{53640926-AAD7-44D8-BBD7-CCE9431645EC}">
                              <a14:shadowObscured xmlns:a14="http://schemas.microsoft.com/office/drawing/2010/main"/>
                            </a:ext>
                          </a:extLst>
                        </pic:spPr>
                      </pic:pic>
                    </a:graphicData>
                  </a:graphic>
                </wp:inline>
              </w:drawing>
            </w:r>
          </w:p>
          <w:p w14:paraId="214AA684" w14:textId="74907338" w:rsidR="005128BF" w:rsidRPr="004E6E81" w:rsidRDefault="00D40C84" w:rsidP="00D40C84">
            <w:pPr>
              <w:pStyle w:val="Caption"/>
            </w:pPr>
            <w:r w:rsidRPr="004E6E81">
              <w:t xml:space="preserve">Plate  </w:t>
            </w:r>
            <w:r w:rsidRPr="004E6E81">
              <w:fldChar w:fldCharType="begin"/>
            </w:r>
            <w:r w:rsidRPr="004E6E81">
              <w:instrText xml:space="preserve"> SEQ Plate_ \* ARABIC </w:instrText>
            </w:r>
            <w:r w:rsidRPr="004E6E81">
              <w:fldChar w:fldCharType="separate"/>
            </w:r>
            <w:r w:rsidR="0025017A">
              <w:rPr>
                <w:noProof/>
              </w:rPr>
              <w:t>2</w:t>
            </w:r>
            <w:r w:rsidRPr="004E6E81">
              <w:fldChar w:fldCharType="end"/>
            </w:r>
            <w:r w:rsidRPr="004E6E81">
              <w:t xml:space="preserve"> Roots are healthy and filling out pots.</w:t>
            </w:r>
          </w:p>
        </w:tc>
      </w:tr>
      <w:tr w:rsidR="005128BF" w:rsidRPr="004E6E81" w14:paraId="250A0F47" w14:textId="77777777" w:rsidTr="00D40C84">
        <w:tc>
          <w:tcPr>
            <w:tcW w:w="4588" w:type="dxa"/>
          </w:tcPr>
          <w:p w14:paraId="70E7350B" w14:textId="77777777" w:rsidR="00D40C84" w:rsidRPr="004E6E81" w:rsidRDefault="005128BF" w:rsidP="00D40C84">
            <w:pPr>
              <w:pStyle w:val="NormalWeb"/>
              <w:keepNext/>
              <w:spacing w:after="0" w:afterAutospacing="0"/>
            </w:pPr>
            <w:r w:rsidRPr="004E6E81">
              <w:rPr>
                <w:noProof/>
              </w:rPr>
              <w:drawing>
                <wp:inline distT="0" distB="0" distL="0" distR="0" wp14:anchorId="1F8B8470" wp14:editId="02F8AE0B">
                  <wp:extent cx="2736215" cy="2094865"/>
                  <wp:effectExtent l="0" t="0" r="6985" b="635"/>
                  <wp:docPr id="1718455367" name="Picture 3" descr="Groups of small black pots arranged closely together on bare ground, each containing young green seedlings. The area is surrounded by mature trees and is part of a native plant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5367" name="Picture 3" descr="Groups of small black pots arranged closely together on bare ground, each containing young green seedlings. The area is surrounded by mature trees and is part of a native plant nurser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50" b="26025"/>
                          <a:stretch/>
                        </pic:blipFill>
                        <pic:spPr bwMode="auto">
                          <a:xfrm>
                            <a:off x="0" y="0"/>
                            <a:ext cx="2747089" cy="2103190"/>
                          </a:xfrm>
                          <a:prstGeom prst="rect">
                            <a:avLst/>
                          </a:prstGeom>
                          <a:noFill/>
                          <a:ln>
                            <a:noFill/>
                          </a:ln>
                          <a:extLst>
                            <a:ext uri="{53640926-AAD7-44D8-BBD7-CCE9431645EC}">
                              <a14:shadowObscured xmlns:a14="http://schemas.microsoft.com/office/drawing/2010/main"/>
                            </a:ext>
                          </a:extLst>
                        </pic:spPr>
                      </pic:pic>
                    </a:graphicData>
                  </a:graphic>
                </wp:inline>
              </w:drawing>
            </w:r>
          </w:p>
          <w:p w14:paraId="24532272" w14:textId="03B81E62" w:rsidR="005128BF" w:rsidRPr="004E6E81" w:rsidRDefault="00D40C84" w:rsidP="00D40C84">
            <w:pPr>
              <w:pStyle w:val="Caption"/>
            </w:pPr>
            <w:r w:rsidRPr="004E6E81">
              <w:t xml:space="preserve">Plate  </w:t>
            </w:r>
            <w:r w:rsidRPr="004E6E81">
              <w:fldChar w:fldCharType="begin"/>
            </w:r>
            <w:r w:rsidRPr="004E6E81">
              <w:instrText xml:space="preserve"> SEQ Plate_ \* ARABIC </w:instrText>
            </w:r>
            <w:r w:rsidRPr="004E6E81">
              <w:fldChar w:fldCharType="separate"/>
            </w:r>
            <w:r w:rsidR="0025017A">
              <w:rPr>
                <w:noProof/>
              </w:rPr>
              <w:t>3</w:t>
            </w:r>
            <w:r w:rsidRPr="004E6E81">
              <w:fldChar w:fldCharType="end"/>
            </w:r>
            <w:r w:rsidRPr="004E6E81">
              <w:t xml:space="preserve"> Thatching recently removed within pots.</w:t>
            </w:r>
          </w:p>
        </w:tc>
        <w:tc>
          <w:tcPr>
            <w:tcW w:w="4588" w:type="dxa"/>
          </w:tcPr>
          <w:p w14:paraId="5A427538" w14:textId="77777777" w:rsidR="00D40C84" w:rsidRPr="004E6E81" w:rsidRDefault="005128BF" w:rsidP="00D40C84">
            <w:pPr>
              <w:pStyle w:val="NormalWeb"/>
              <w:keepNext/>
              <w:spacing w:after="0" w:afterAutospacing="0"/>
            </w:pPr>
            <w:r w:rsidRPr="004E6E81">
              <w:rPr>
                <w:noProof/>
              </w:rPr>
              <w:drawing>
                <wp:inline distT="0" distB="0" distL="0" distR="0" wp14:anchorId="6DF367B4" wp14:editId="21FACF6D">
                  <wp:extent cx="2121392" cy="2675646"/>
                  <wp:effectExtent l="8572" t="0" r="2223" b="2222"/>
                  <wp:docPr id="327667815" name="Picture 4" descr="Six black plastic pots placed on a green mat outdoors, each containing different small plants - some with grass-like leaves, others with broader foliage. White labels are inserted into several pots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67815" name="Picture 4" descr="Six black plastic pots placed on a green mat outdoors, each containing different small plants - some with grass-like leaves, others with broader foliage. White labels are inserted into several pots for identificati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538" b="39012"/>
                          <a:stretch/>
                        </pic:blipFill>
                        <pic:spPr bwMode="auto">
                          <a:xfrm rot="16200000">
                            <a:off x="0" y="0"/>
                            <a:ext cx="2133162" cy="2690492"/>
                          </a:xfrm>
                          <a:prstGeom prst="rect">
                            <a:avLst/>
                          </a:prstGeom>
                          <a:noFill/>
                          <a:ln>
                            <a:noFill/>
                          </a:ln>
                          <a:extLst>
                            <a:ext uri="{53640926-AAD7-44D8-BBD7-CCE9431645EC}">
                              <a14:shadowObscured xmlns:a14="http://schemas.microsoft.com/office/drawing/2010/main"/>
                            </a:ext>
                          </a:extLst>
                        </pic:spPr>
                      </pic:pic>
                    </a:graphicData>
                  </a:graphic>
                </wp:inline>
              </w:drawing>
            </w:r>
          </w:p>
          <w:p w14:paraId="245D2967" w14:textId="46234FE5" w:rsidR="005128BF" w:rsidRPr="004E6E81" w:rsidRDefault="00D40C84" w:rsidP="00D40C84">
            <w:pPr>
              <w:pStyle w:val="Caption"/>
            </w:pPr>
            <w:bookmarkStart w:id="15" w:name="_Ref165387831"/>
            <w:r w:rsidRPr="004E6E81">
              <w:t xml:space="preserve">Plate  </w:t>
            </w:r>
            <w:r w:rsidRPr="004E6E81">
              <w:fldChar w:fldCharType="begin"/>
            </w:r>
            <w:r w:rsidRPr="004E6E81">
              <w:instrText xml:space="preserve"> SEQ Plate_ \* ARABIC </w:instrText>
            </w:r>
            <w:r w:rsidRPr="004E6E81">
              <w:fldChar w:fldCharType="separate"/>
            </w:r>
            <w:r w:rsidR="0025017A">
              <w:rPr>
                <w:noProof/>
              </w:rPr>
              <w:t>4</w:t>
            </w:r>
            <w:r w:rsidRPr="004E6E81">
              <w:fldChar w:fldCharType="end"/>
            </w:r>
            <w:bookmarkEnd w:id="15"/>
            <w:r w:rsidRPr="004E6E81">
              <w:t xml:space="preserve"> Native Geranium sp. has been retained in pots.</w:t>
            </w:r>
          </w:p>
        </w:tc>
      </w:tr>
    </w:tbl>
    <w:p w14:paraId="6151278F" w14:textId="77777777" w:rsidR="003F471D" w:rsidRPr="004E6E81" w:rsidRDefault="003F471D" w:rsidP="00D40C84">
      <w:pPr>
        <w:pStyle w:val="Caption"/>
        <w:ind w:left="0" w:firstLine="0"/>
        <w:rPr>
          <w:rFonts w:ascii="Arial Black" w:hAnsi="Arial Black"/>
          <w:sz w:val="20"/>
        </w:rPr>
      </w:pPr>
    </w:p>
    <w:p w14:paraId="0167775D" w14:textId="77777777" w:rsidR="003F471D" w:rsidRPr="004E6E81" w:rsidRDefault="003F471D" w:rsidP="003F471D">
      <w:pPr>
        <w:pStyle w:val="Heading1"/>
      </w:pPr>
      <w:bookmarkStart w:id="16" w:name="_Toc166224664"/>
      <w:r w:rsidRPr="004E6E81">
        <w:t>Next Steps</w:t>
      </w:r>
      <w:bookmarkEnd w:id="16"/>
    </w:p>
    <w:p w14:paraId="795AD92A" w14:textId="26A0DF70" w:rsidR="003F471D" w:rsidRPr="004E6E81" w:rsidRDefault="003F471D" w:rsidP="003F471D">
      <w:pPr>
        <w:pStyle w:val="Body"/>
        <w:rPr>
          <w:lang w:val="en-AU"/>
        </w:rPr>
      </w:pPr>
      <w:r w:rsidRPr="004E6E81">
        <w:rPr>
          <w:lang w:val="en-AU"/>
        </w:rPr>
        <w:t xml:space="preserve">The ‘insurance stock’ Matted Flax-lilies should continue to be monitored on an annual basis as per the schedule in </w:t>
      </w:r>
      <w:r w:rsidRPr="00346A22">
        <w:rPr>
          <w:lang w:val="en-AU"/>
        </w:rPr>
        <w:fldChar w:fldCharType="begin"/>
      </w:r>
      <w:r w:rsidRPr="00346A22">
        <w:rPr>
          <w:lang w:val="en-AU"/>
        </w:rPr>
        <w:instrText xml:space="preserve"> REF _Ref38294980 \h </w:instrText>
      </w:r>
      <w:r w:rsidR="00D40C84" w:rsidRPr="00346A22">
        <w:rPr>
          <w:lang w:val="en-AU"/>
        </w:rPr>
        <w:instrText xml:space="preserve"> \* MERGEFORMAT </w:instrText>
      </w:r>
      <w:r w:rsidRPr="00346A22">
        <w:rPr>
          <w:lang w:val="en-AU"/>
        </w:rPr>
      </w:r>
      <w:r w:rsidRPr="00346A22">
        <w:rPr>
          <w:lang w:val="en-AU"/>
        </w:rPr>
        <w:fldChar w:fldCharType="separate"/>
      </w:r>
      <w:r w:rsidR="0025017A" w:rsidRPr="00346A22">
        <w:rPr>
          <w:lang w:val="en-AU"/>
        </w:rPr>
        <w:t>Table 2</w:t>
      </w:r>
      <w:r w:rsidRPr="00346A22">
        <w:rPr>
          <w:lang w:val="en-AU"/>
        </w:rPr>
        <w:fldChar w:fldCharType="end"/>
      </w:r>
      <w:r w:rsidRPr="00346A22">
        <w:rPr>
          <w:lang w:val="en-AU"/>
        </w:rPr>
        <w:t xml:space="preserve">. </w:t>
      </w:r>
      <w:r w:rsidRPr="004E6E81">
        <w:rPr>
          <w:lang w:val="en-AU"/>
        </w:rPr>
        <w:t xml:space="preserve">An auditor’s checklist is provided below in </w:t>
      </w:r>
      <w:r w:rsidRPr="00346A22">
        <w:rPr>
          <w:lang w:val="en-AU"/>
        </w:rPr>
        <w:fldChar w:fldCharType="begin"/>
      </w:r>
      <w:r w:rsidRPr="00346A22">
        <w:rPr>
          <w:lang w:val="en-AU"/>
        </w:rPr>
        <w:instrText xml:space="preserve"> REF _Ref38294968 \h </w:instrText>
      </w:r>
      <w:r w:rsidR="00D40C84" w:rsidRPr="00346A22">
        <w:rPr>
          <w:lang w:val="en-AU"/>
        </w:rPr>
        <w:instrText xml:space="preserve"> \* MERGEFORMAT </w:instrText>
      </w:r>
      <w:r w:rsidRPr="00346A22">
        <w:rPr>
          <w:lang w:val="en-AU"/>
        </w:rPr>
      </w:r>
      <w:r w:rsidRPr="00346A22">
        <w:rPr>
          <w:lang w:val="en-AU"/>
        </w:rPr>
        <w:fldChar w:fldCharType="separate"/>
      </w:r>
      <w:r w:rsidR="0025017A" w:rsidRPr="00346A22">
        <w:rPr>
          <w:lang w:val="en-AU"/>
        </w:rPr>
        <w:t>Table 3</w:t>
      </w:r>
      <w:r w:rsidRPr="00346A22">
        <w:rPr>
          <w:lang w:val="en-AU"/>
        </w:rPr>
        <w:fldChar w:fldCharType="end"/>
      </w:r>
      <w:r w:rsidRPr="00346A22">
        <w:rPr>
          <w:lang w:val="en-AU"/>
        </w:rPr>
        <w:t xml:space="preserve"> </w:t>
      </w:r>
      <w:r w:rsidRPr="004E6E81">
        <w:rPr>
          <w:lang w:val="en-AU"/>
        </w:rPr>
        <w:t xml:space="preserve">to provide consistency and assist with future audits. Results of the nursery audits should be included in the translocation program’s annual report. </w:t>
      </w:r>
      <w:r w:rsidR="00E17E11" w:rsidRPr="004E6E81">
        <w:rPr>
          <w:lang w:val="en-AU"/>
        </w:rPr>
        <w:t>The nursery audits were conducted for two years prior to translocation. Thus, the timeline below is independent of the reporting timeline.</w:t>
      </w:r>
    </w:p>
    <w:p w14:paraId="2D4A0ACF" w14:textId="04C24682" w:rsidR="003F471D" w:rsidRPr="004E6E81" w:rsidRDefault="003F471D" w:rsidP="003F471D">
      <w:pPr>
        <w:pStyle w:val="Caption"/>
      </w:pPr>
      <w:bookmarkStart w:id="17" w:name="_Ref38294980"/>
      <w:r w:rsidRPr="004E6E81">
        <w:t xml:space="preserve">Table </w:t>
      </w:r>
      <w:r w:rsidRPr="004E6E81">
        <w:fldChar w:fldCharType="begin"/>
      </w:r>
      <w:r w:rsidRPr="004E6E81">
        <w:instrText xml:space="preserve"> SEQ Table \* ARABIC </w:instrText>
      </w:r>
      <w:r w:rsidRPr="004E6E81">
        <w:fldChar w:fldCharType="separate"/>
      </w:r>
      <w:r w:rsidR="0025017A">
        <w:rPr>
          <w:noProof/>
        </w:rPr>
        <w:t>2</w:t>
      </w:r>
      <w:r w:rsidRPr="004E6E81">
        <w:fldChar w:fldCharType="end"/>
      </w:r>
      <w:bookmarkEnd w:id="17"/>
      <w:r w:rsidRPr="004E6E81">
        <w:t xml:space="preserve"> Audit schedule</w:t>
      </w:r>
    </w:p>
    <w:tbl>
      <w:tblPr>
        <w:tblStyle w:val="Table-Style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748"/>
        <w:gridCol w:w="2745"/>
      </w:tblGrid>
      <w:tr w:rsidR="004C1D6E" w:rsidRPr="004E6E81" w14:paraId="46FD669F" w14:textId="77777777" w:rsidTr="004C1D6E">
        <w:trPr>
          <w:cnfStyle w:val="100000000000" w:firstRow="1" w:lastRow="0" w:firstColumn="0" w:lastColumn="0" w:oddVBand="0" w:evenVBand="0" w:oddHBand="0" w:evenHBand="0" w:firstRowFirstColumn="0" w:firstRowLastColumn="0" w:lastRowFirstColumn="0" w:lastRowLastColumn="0"/>
          <w:trHeight w:val="340"/>
          <w:tblHeader/>
        </w:trPr>
        <w:tc>
          <w:tcPr>
            <w:tcW w:w="2010" w:type="pct"/>
            <w:shd w:val="clear" w:color="auto" w:fill="008768" w:themeFill="accent2"/>
            <w:tcMar>
              <w:top w:w="0" w:type="dxa"/>
            </w:tcMar>
            <w:vAlign w:val="center"/>
            <w:hideMark/>
          </w:tcPr>
          <w:p w14:paraId="0C8D7175" w14:textId="77777777" w:rsidR="003F471D" w:rsidRPr="004E6E81" w:rsidRDefault="003F471D" w:rsidP="004C1D6E">
            <w:pPr>
              <w:pStyle w:val="TableSolidFillH1"/>
            </w:pPr>
            <w:r w:rsidRPr="004E6E81">
              <w:t>Year</w:t>
            </w:r>
          </w:p>
        </w:tc>
        <w:tc>
          <w:tcPr>
            <w:tcW w:w="1496" w:type="pct"/>
            <w:shd w:val="clear" w:color="auto" w:fill="008768" w:themeFill="accent2"/>
            <w:tcMar>
              <w:top w:w="0" w:type="dxa"/>
            </w:tcMar>
            <w:vAlign w:val="center"/>
            <w:hideMark/>
          </w:tcPr>
          <w:p w14:paraId="29464935" w14:textId="77777777" w:rsidR="003F471D" w:rsidRPr="004E6E81" w:rsidRDefault="003F471D" w:rsidP="004C1D6E">
            <w:pPr>
              <w:pStyle w:val="TableSolidFillH1"/>
            </w:pPr>
            <w:r w:rsidRPr="004E6E81">
              <w:t>Audit 1</w:t>
            </w:r>
          </w:p>
        </w:tc>
        <w:tc>
          <w:tcPr>
            <w:tcW w:w="1494" w:type="pct"/>
            <w:tcBorders>
              <w:bottom w:val="single" w:sz="4" w:space="0" w:color="auto"/>
            </w:tcBorders>
            <w:shd w:val="clear" w:color="auto" w:fill="008768" w:themeFill="accent2"/>
            <w:tcMar>
              <w:top w:w="0" w:type="dxa"/>
            </w:tcMar>
            <w:vAlign w:val="center"/>
            <w:hideMark/>
          </w:tcPr>
          <w:p w14:paraId="08733679" w14:textId="77777777" w:rsidR="003F471D" w:rsidRPr="004E6E81" w:rsidRDefault="003F471D" w:rsidP="004C1D6E">
            <w:pPr>
              <w:pStyle w:val="TableSolidFillH1"/>
            </w:pPr>
            <w:r w:rsidRPr="004E6E81">
              <w:t>Audit 2</w:t>
            </w:r>
          </w:p>
        </w:tc>
      </w:tr>
      <w:tr w:rsidR="003F471D" w:rsidRPr="004E6E81" w14:paraId="2EA1703A" w14:textId="77777777" w:rsidTr="004C1D6E">
        <w:trPr>
          <w:trHeight w:val="283"/>
        </w:trPr>
        <w:tc>
          <w:tcPr>
            <w:tcW w:w="2010" w:type="pct"/>
            <w:shd w:val="clear" w:color="auto" w:fill="auto"/>
            <w:tcMar>
              <w:top w:w="57" w:type="dxa"/>
            </w:tcMar>
            <w:hideMark/>
          </w:tcPr>
          <w:p w14:paraId="0256B11D" w14:textId="5AD5F998" w:rsidR="003F471D" w:rsidRPr="004E6E81" w:rsidRDefault="004C1D6E" w:rsidP="004C1D6E">
            <w:pPr>
              <w:pStyle w:val="TableText"/>
              <w:rPr>
                <w:sz w:val="20"/>
              </w:rPr>
            </w:pPr>
            <w:r w:rsidRPr="004E6E81">
              <w:rPr>
                <w:b/>
                <w:sz w:val="20"/>
              </w:rPr>
              <w:t>Salvage</w:t>
            </w:r>
          </w:p>
        </w:tc>
        <w:tc>
          <w:tcPr>
            <w:tcW w:w="1496" w:type="pct"/>
            <w:shd w:val="clear" w:color="auto" w:fill="auto"/>
            <w:tcMar>
              <w:top w:w="57" w:type="dxa"/>
            </w:tcMar>
            <w:hideMark/>
          </w:tcPr>
          <w:p w14:paraId="52D566B9" w14:textId="77777777" w:rsidR="003F471D" w:rsidRPr="004E6E81" w:rsidRDefault="003F471D" w:rsidP="004C1D6E">
            <w:pPr>
              <w:pStyle w:val="TableText"/>
            </w:pPr>
            <w:r w:rsidRPr="004E6E81">
              <w:t>April 2017</w:t>
            </w:r>
          </w:p>
        </w:tc>
        <w:tc>
          <w:tcPr>
            <w:tcW w:w="1494" w:type="pct"/>
            <w:tcBorders>
              <w:top w:val="single" w:sz="4" w:space="0" w:color="auto"/>
            </w:tcBorders>
            <w:shd w:val="clear" w:color="auto" w:fill="auto"/>
            <w:tcMar>
              <w:top w:w="57" w:type="dxa"/>
            </w:tcMar>
          </w:tcPr>
          <w:p w14:paraId="5FD2A219" w14:textId="77777777" w:rsidR="003F471D" w:rsidRPr="004E6E81" w:rsidRDefault="003F471D" w:rsidP="004C1D6E">
            <w:pPr>
              <w:pStyle w:val="TableText"/>
            </w:pPr>
          </w:p>
        </w:tc>
      </w:tr>
      <w:tr w:rsidR="003F471D" w:rsidRPr="004E6E81" w14:paraId="2C41E32A" w14:textId="77777777" w:rsidTr="004C1D6E">
        <w:trPr>
          <w:trHeight w:val="283"/>
        </w:trPr>
        <w:tc>
          <w:tcPr>
            <w:tcW w:w="2010" w:type="pct"/>
            <w:shd w:val="clear" w:color="auto" w:fill="auto"/>
            <w:tcMar>
              <w:top w:w="57" w:type="dxa"/>
            </w:tcMar>
            <w:hideMark/>
          </w:tcPr>
          <w:p w14:paraId="025B1E11" w14:textId="77777777" w:rsidR="003F471D" w:rsidRPr="004E6E81" w:rsidRDefault="003F471D" w:rsidP="004C1D6E">
            <w:pPr>
              <w:pStyle w:val="TableText"/>
            </w:pPr>
            <w:r w:rsidRPr="004E6E81">
              <w:t>Year 1</w:t>
            </w:r>
          </w:p>
        </w:tc>
        <w:tc>
          <w:tcPr>
            <w:tcW w:w="1496" w:type="pct"/>
            <w:shd w:val="clear" w:color="auto" w:fill="auto"/>
            <w:tcMar>
              <w:top w:w="57" w:type="dxa"/>
            </w:tcMar>
          </w:tcPr>
          <w:p w14:paraId="7C9D201A" w14:textId="77777777" w:rsidR="003F471D" w:rsidRPr="004E6E81" w:rsidRDefault="003F471D" w:rsidP="004C1D6E">
            <w:pPr>
              <w:pStyle w:val="TableText"/>
            </w:pPr>
          </w:p>
        </w:tc>
        <w:tc>
          <w:tcPr>
            <w:tcW w:w="1494" w:type="pct"/>
            <w:shd w:val="clear" w:color="auto" w:fill="auto"/>
            <w:tcMar>
              <w:top w:w="57" w:type="dxa"/>
            </w:tcMar>
          </w:tcPr>
          <w:p w14:paraId="32E592EA" w14:textId="77777777" w:rsidR="003F471D" w:rsidRPr="004E6E81" w:rsidRDefault="003F471D" w:rsidP="004C1D6E">
            <w:pPr>
              <w:pStyle w:val="TableText"/>
            </w:pPr>
          </w:p>
        </w:tc>
      </w:tr>
      <w:tr w:rsidR="003F471D" w:rsidRPr="004E6E81" w14:paraId="0F0CD7A6" w14:textId="77777777" w:rsidTr="004C1D6E">
        <w:trPr>
          <w:trHeight w:val="283"/>
        </w:trPr>
        <w:tc>
          <w:tcPr>
            <w:tcW w:w="2010" w:type="pct"/>
            <w:shd w:val="clear" w:color="auto" w:fill="auto"/>
            <w:tcMar>
              <w:top w:w="57" w:type="dxa"/>
            </w:tcMar>
            <w:hideMark/>
          </w:tcPr>
          <w:p w14:paraId="76B49906" w14:textId="77777777" w:rsidR="003F471D" w:rsidRPr="004E6E81" w:rsidRDefault="003F471D" w:rsidP="004C1D6E">
            <w:pPr>
              <w:pStyle w:val="TableText"/>
            </w:pPr>
            <w:r w:rsidRPr="004E6E81">
              <w:t>6 monthly audit</w:t>
            </w:r>
          </w:p>
        </w:tc>
        <w:tc>
          <w:tcPr>
            <w:tcW w:w="1496" w:type="pct"/>
            <w:shd w:val="clear" w:color="auto" w:fill="auto"/>
            <w:tcMar>
              <w:top w:w="57" w:type="dxa"/>
            </w:tcMar>
            <w:hideMark/>
          </w:tcPr>
          <w:p w14:paraId="095F620F" w14:textId="77777777" w:rsidR="003F471D" w:rsidRPr="004E6E81" w:rsidRDefault="003F471D" w:rsidP="004C1D6E">
            <w:pPr>
              <w:pStyle w:val="TableText"/>
            </w:pPr>
            <w:r w:rsidRPr="004E6E81">
              <w:t>September 2017</w:t>
            </w:r>
          </w:p>
        </w:tc>
        <w:tc>
          <w:tcPr>
            <w:tcW w:w="1494" w:type="pct"/>
            <w:shd w:val="clear" w:color="auto" w:fill="auto"/>
            <w:tcMar>
              <w:top w:w="57" w:type="dxa"/>
            </w:tcMar>
            <w:hideMark/>
          </w:tcPr>
          <w:p w14:paraId="2B419C10" w14:textId="77777777" w:rsidR="003F471D" w:rsidRPr="004E6E81" w:rsidRDefault="003F471D" w:rsidP="004C1D6E">
            <w:pPr>
              <w:pStyle w:val="TableText"/>
            </w:pPr>
            <w:r w:rsidRPr="004E6E81">
              <w:t>April 2018</w:t>
            </w:r>
          </w:p>
        </w:tc>
      </w:tr>
      <w:tr w:rsidR="003F471D" w:rsidRPr="004E6E81" w14:paraId="23560342" w14:textId="77777777" w:rsidTr="004C1D6E">
        <w:trPr>
          <w:trHeight w:val="283"/>
        </w:trPr>
        <w:tc>
          <w:tcPr>
            <w:tcW w:w="2010" w:type="pct"/>
            <w:shd w:val="clear" w:color="auto" w:fill="auto"/>
            <w:tcMar>
              <w:top w:w="57" w:type="dxa"/>
            </w:tcMar>
            <w:hideMark/>
          </w:tcPr>
          <w:p w14:paraId="7AB9B9DE" w14:textId="77777777" w:rsidR="003F471D" w:rsidRPr="004E6E81" w:rsidRDefault="003F471D" w:rsidP="004C1D6E">
            <w:pPr>
              <w:pStyle w:val="TableText"/>
            </w:pPr>
            <w:r w:rsidRPr="004E6E81">
              <w:t>Year 2</w:t>
            </w:r>
          </w:p>
        </w:tc>
        <w:tc>
          <w:tcPr>
            <w:tcW w:w="1496" w:type="pct"/>
            <w:shd w:val="clear" w:color="auto" w:fill="auto"/>
            <w:tcMar>
              <w:top w:w="57" w:type="dxa"/>
            </w:tcMar>
          </w:tcPr>
          <w:p w14:paraId="421C6D30" w14:textId="77777777" w:rsidR="003F471D" w:rsidRPr="004E6E81" w:rsidRDefault="003F471D" w:rsidP="004C1D6E">
            <w:pPr>
              <w:pStyle w:val="TableText"/>
            </w:pPr>
          </w:p>
        </w:tc>
        <w:tc>
          <w:tcPr>
            <w:tcW w:w="1494" w:type="pct"/>
            <w:shd w:val="clear" w:color="auto" w:fill="auto"/>
            <w:tcMar>
              <w:top w:w="57" w:type="dxa"/>
            </w:tcMar>
          </w:tcPr>
          <w:p w14:paraId="5795A7DF" w14:textId="77777777" w:rsidR="003F471D" w:rsidRPr="004E6E81" w:rsidRDefault="003F471D" w:rsidP="004C1D6E">
            <w:pPr>
              <w:pStyle w:val="TableText"/>
            </w:pPr>
          </w:p>
        </w:tc>
      </w:tr>
      <w:tr w:rsidR="003F471D" w:rsidRPr="004E6E81" w14:paraId="19F7BA3F" w14:textId="77777777" w:rsidTr="004C1D6E">
        <w:trPr>
          <w:trHeight w:val="283"/>
        </w:trPr>
        <w:tc>
          <w:tcPr>
            <w:tcW w:w="2010" w:type="pct"/>
            <w:shd w:val="clear" w:color="auto" w:fill="auto"/>
            <w:tcMar>
              <w:top w:w="57" w:type="dxa"/>
            </w:tcMar>
            <w:hideMark/>
          </w:tcPr>
          <w:p w14:paraId="35C7CE5F" w14:textId="77777777" w:rsidR="003F471D" w:rsidRPr="004E6E81" w:rsidRDefault="003F471D" w:rsidP="004C1D6E">
            <w:pPr>
              <w:pStyle w:val="TableText"/>
            </w:pPr>
            <w:r w:rsidRPr="004E6E81">
              <w:t>6 monthly audit</w:t>
            </w:r>
          </w:p>
        </w:tc>
        <w:tc>
          <w:tcPr>
            <w:tcW w:w="1496" w:type="pct"/>
            <w:shd w:val="clear" w:color="auto" w:fill="auto"/>
            <w:tcMar>
              <w:top w:w="57" w:type="dxa"/>
            </w:tcMar>
            <w:hideMark/>
          </w:tcPr>
          <w:p w14:paraId="4D44F2B8" w14:textId="77777777" w:rsidR="003F471D" w:rsidRPr="004E6E81" w:rsidRDefault="003F471D" w:rsidP="004C1D6E">
            <w:pPr>
              <w:pStyle w:val="TableText"/>
            </w:pPr>
            <w:r w:rsidRPr="004E6E81">
              <w:t>September 2018</w:t>
            </w:r>
          </w:p>
        </w:tc>
        <w:tc>
          <w:tcPr>
            <w:tcW w:w="1494" w:type="pct"/>
            <w:shd w:val="clear" w:color="auto" w:fill="auto"/>
            <w:tcMar>
              <w:top w:w="57" w:type="dxa"/>
            </w:tcMar>
            <w:hideMark/>
          </w:tcPr>
          <w:p w14:paraId="69205F5F" w14:textId="77777777" w:rsidR="003F471D" w:rsidRPr="004E6E81" w:rsidRDefault="003F471D" w:rsidP="004C1D6E">
            <w:pPr>
              <w:pStyle w:val="TableText"/>
            </w:pPr>
            <w:r w:rsidRPr="004E6E81">
              <w:t>April 2019</w:t>
            </w:r>
          </w:p>
        </w:tc>
      </w:tr>
      <w:tr w:rsidR="003F471D" w:rsidRPr="004E6E81" w14:paraId="183D0A2B" w14:textId="77777777" w:rsidTr="004C1D6E">
        <w:trPr>
          <w:trHeight w:val="283"/>
        </w:trPr>
        <w:tc>
          <w:tcPr>
            <w:tcW w:w="2010" w:type="pct"/>
            <w:shd w:val="clear" w:color="auto" w:fill="auto"/>
            <w:tcMar>
              <w:top w:w="57" w:type="dxa"/>
            </w:tcMar>
            <w:hideMark/>
          </w:tcPr>
          <w:p w14:paraId="4FB0CA98" w14:textId="77777777" w:rsidR="003F471D" w:rsidRPr="004E6E81" w:rsidRDefault="003F471D" w:rsidP="004C1D6E">
            <w:pPr>
              <w:pStyle w:val="TableText"/>
            </w:pPr>
            <w:r w:rsidRPr="004E6E81">
              <w:t>Year 3</w:t>
            </w:r>
          </w:p>
        </w:tc>
        <w:tc>
          <w:tcPr>
            <w:tcW w:w="1496" w:type="pct"/>
            <w:shd w:val="clear" w:color="auto" w:fill="auto"/>
            <w:tcMar>
              <w:top w:w="57" w:type="dxa"/>
            </w:tcMar>
            <w:hideMark/>
          </w:tcPr>
          <w:p w14:paraId="4C58FC8A" w14:textId="77777777" w:rsidR="003F471D" w:rsidRPr="004E6E81" w:rsidRDefault="003F471D" w:rsidP="004C1D6E">
            <w:pPr>
              <w:pStyle w:val="TableText"/>
            </w:pPr>
            <w:r w:rsidRPr="004E6E81">
              <w:t>April 2020</w:t>
            </w:r>
          </w:p>
        </w:tc>
        <w:tc>
          <w:tcPr>
            <w:tcW w:w="1494" w:type="pct"/>
            <w:shd w:val="clear" w:color="auto" w:fill="auto"/>
            <w:tcMar>
              <w:top w:w="57" w:type="dxa"/>
            </w:tcMar>
          </w:tcPr>
          <w:p w14:paraId="0CDD1360" w14:textId="77777777" w:rsidR="003F471D" w:rsidRPr="004E6E81" w:rsidRDefault="003F471D" w:rsidP="004C1D6E">
            <w:pPr>
              <w:pStyle w:val="TableText"/>
            </w:pPr>
          </w:p>
        </w:tc>
      </w:tr>
      <w:tr w:rsidR="003F471D" w:rsidRPr="004E6E81" w14:paraId="29BE3746" w14:textId="77777777" w:rsidTr="004C1D6E">
        <w:trPr>
          <w:trHeight w:val="283"/>
        </w:trPr>
        <w:tc>
          <w:tcPr>
            <w:tcW w:w="2010" w:type="pct"/>
            <w:shd w:val="clear" w:color="auto" w:fill="auto"/>
            <w:tcMar>
              <w:top w:w="57" w:type="dxa"/>
            </w:tcMar>
            <w:hideMark/>
          </w:tcPr>
          <w:p w14:paraId="78BBC140" w14:textId="77777777" w:rsidR="003F471D" w:rsidRPr="004E6E81" w:rsidRDefault="003F471D" w:rsidP="004C1D6E">
            <w:pPr>
              <w:pStyle w:val="TableText"/>
            </w:pPr>
            <w:r w:rsidRPr="004E6E81">
              <w:t>Year 4</w:t>
            </w:r>
          </w:p>
        </w:tc>
        <w:tc>
          <w:tcPr>
            <w:tcW w:w="1496" w:type="pct"/>
            <w:shd w:val="clear" w:color="auto" w:fill="auto"/>
            <w:tcMar>
              <w:top w:w="57" w:type="dxa"/>
            </w:tcMar>
            <w:hideMark/>
          </w:tcPr>
          <w:p w14:paraId="55F1A5D7" w14:textId="77777777" w:rsidR="003F471D" w:rsidRPr="004E6E81" w:rsidRDefault="003F471D" w:rsidP="004C1D6E">
            <w:pPr>
              <w:pStyle w:val="TableText"/>
            </w:pPr>
            <w:r w:rsidRPr="004E6E81">
              <w:t>April 2021</w:t>
            </w:r>
          </w:p>
        </w:tc>
        <w:tc>
          <w:tcPr>
            <w:tcW w:w="1494" w:type="pct"/>
            <w:shd w:val="clear" w:color="auto" w:fill="auto"/>
            <w:tcMar>
              <w:top w:w="57" w:type="dxa"/>
            </w:tcMar>
          </w:tcPr>
          <w:p w14:paraId="32741108" w14:textId="77777777" w:rsidR="003F471D" w:rsidRPr="004E6E81" w:rsidRDefault="003F471D" w:rsidP="004C1D6E">
            <w:pPr>
              <w:pStyle w:val="TableText"/>
            </w:pPr>
          </w:p>
        </w:tc>
      </w:tr>
      <w:tr w:rsidR="003F471D" w:rsidRPr="004E6E81" w14:paraId="628194F4" w14:textId="77777777" w:rsidTr="004C1D6E">
        <w:trPr>
          <w:trHeight w:val="283"/>
        </w:trPr>
        <w:tc>
          <w:tcPr>
            <w:tcW w:w="2010" w:type="pct"/>
            <w:shd w:val="clear" w:color="auto" w:fill="auto"/>
            <w:tcMar>
              <w:top w:w="57" w:type="dxa"/>
            </w:tcMar>
            <w:hideMark/>
          </w:tcPr>
          <w:p w14:paraId="015B4A55" w14:textId="77777777" w:rsidR="003F471D" w:rsidRPr="004E6E81" w:rsidRDefault="003F471D" w:rsidP="004C1D6E">
            <w:pPr>
              <w:pStyle w:val="TableText"/>
            </w:pPr>
            <w:r w:rsidRPr="004E6E81">
              <w:lastRenderedPageBreak/>
              <w:t>Year 5</w:t>
            </w:r>
          </w:p>
        </w:tc>
        <w:tc>
          <w:tcPr>
            <w:tcW w:w="1496" w:type="pct"/>
            <w:shd w:val="clear" w:color="auto" w:fill="auto"/>
            <w:tcMar>
              <w:top w:w="57" w:type="dxa"/>
            </w:tcMar>
            <w:hideMark/>
          </w:tcPr>
          <w:p w14:paraId="263F4073" w14:textId="77777777" w:rsidR="003F471D" w:rsidRPr="004E6E81" w:rsidRDefault="003F471D" w:rsidP="004C1D6E">
            <w:pPr>
              <w:pStyle w:val="TableText"/>
            </w:pPr>
            <w:r w:rsidRPr="004E6E81">
              <w:t>April 2022</w:t>
            </w:r>
          </w:p>
        </w:tc>
        <w:tc>
          <w:tcPr>
            <w:tcW w:w="1494" w:type="pct"/>
            <w:shd w:val="clear" w:color="auto" w:fill="auto"/>
            <w:tcMar>
              <w:top w:w="57" w:type="dxa"/>
            </w:tcMar>
          </w:tcPr>
          <w:p w14:paraId="63983DA3" w14:textId="77777777" w:rsidR="003F471D" w:rsidRPr="004E6E81" w:rsidRDefault="003F471D" w:rsidP="004C1D6E">
            <w:pPr>
              <w:pStyle w:val="TableText"/>
            </w:pPr>
          </w:p>
        </w:tc>
      </w:tr>
      <w:tr w:rsidR="003F471D" w:rsidRPr="004E6E81" w14:paraId="779E9941" w14:textId="77777777" w:rsidTr="004C1D6E">
        <w:trPr>
          <w:trHeight w:val="283"/>
        </w:trPr>
        <w:tc>
          <w:tcPr>
            <w:tcW w:w="2010" w:type="pct"/>
            <w:shd w:val="clear" w:color="auto" w:fill="auto"/>
            <w:tcMar>
              <w:top w:w="57" w:type="dxa"/>
            </w:tcMar>
            <w:hideMark/>
          </w:tcPr>
          <w:p w14:paraId="203C4B08" w14:textId="77777777" w:rsidR="003F471D" w:rsidRPr="004E6E81" w:rsidRDefault="003F471D" w:rsidP="004C1D6E">
            <w:pPr>
              <w:pStyle w:val="TableText"/>
            </w:pPr>
            <w:r w:rsidRPr="004E6E81">
              <w:t>Year 6</w:t>
            </w:r>
          </w:p>
        </w:tc>
        <w:tc>
          <w:tcPr>
            <w:tcW w:w="1496" w:type="pct"/>
            <w:shd w:val="clear" w:color="auto" w:fill="auto"/>
            <w:tcMar>
              <w:top w:w="57" w:type="dxa"/>
            </w:tcMar>
            <w:hideMark/>
          </w:tcPr>
          <w:p w14:paraId="44172515" w14:textId="77777777" w:rsidR="003F471D" w:rsidRPr="004E6E81" w:rsidRDefault="003F471D" w:rsidP="004C1D6E">
            <w:pPr>
              <w:pStyle w:val="TableText"/>
            </w:pPr>
            <w:r w:rsidRPr="004E6E81">
              <w:t>April 2023</w:t>
            </w:r>
          </w:p>
        </w:tc>
        <w:tc>
          <w:tcPr>
            <w:tcW w:w="1494" w:type="pct"/>
            <w:shd w:val="clear" w:color="auto" w:fill="auto"/>
            <w:tcMar>
              <w:top w:w="57" w:type="dxa"/>
            </w:tcMar>
          </w:tcPr>
          <w:p w14:paraId="46F672CA" w14:textId="77777777" w:rsidR="003F471D" w:rsidRPr="004E6E81" w:rsidRDefault="003F471D" w:rsidP="004C1D6E">
            <w:pPr>
              <w:pStyle w:val="TableText"/>
            </w:pPr>
          </w:p>
        </w:tc>
      </w:tr>
      <w:tr w:rsidR="003F471D" w:rsidRPr="004E6E81" w14:paraId="380C4E59" w14:textId="77777777" w:rsidTr="004C1D6E">
        <w:trPr>
          <w:trHeight w:val="283"/>
        </w:trPr>
        <w:tc>
          <w:tcPr>
            <w:tcW w:w="2010" w:type="pct"/>
            <w:shd w:val="clear" w:color="auto" w:fill="auto"/>
            <w:tcMar>
              <w:top w:w="57" w:type="dxa"/>
            </w:tcMar>
            <w:hideMark/>
          </w:tcPr>
          <w:p w14:paraId="1A6A45B5" w14:textId="77777777" w:rsidR="003F471D" w:rsidRPr="004E6E81" w:rsidRDefault="003F471D" w:rsidP="004C1D6E">
            <w:pPr>
              <w:pStyle w:val="TableText"/>
            </w:pPr>
            <w:r w:rsidRPr="004E6E81">
              <w:t>Year 7</w:t>
            </w:r>
          </w:p>
        </w:tc>
        <w:tc>
          <w:tcPr>
            <w:tcW w:w="1496" w:type="pct"/>
            <w:shd w:val="clear" w:color="auto" w:fill="auto"/>
            <w:tcMar>
              <w:top w:w="57" w:type="dxa"/>
            </w:tcMar>
            <w:hideMark/>
          </w:tcPr>
          <w:p w14:paraId="7A00E43A" w14:textId="77777777" w:rsidR="003F471D" w:rsidRPr="004E6E81" w:rsidRDefault="003F471D" w:rsidP="004C1D6E">
            <w:pPr>
              <w:pStyle w:val="TableText"/>
              <w:rPr>
                <w:highlight w:val="yellow"/>
              </w:rPr>
            </w:pPr>
            <w:r w:rsidRPr="004E6E81">
              <w:t>April 2024</w:t>
            </w:r>
          </w:p>
        </w:tc>
        <w:tc>
          <w:tcPr>
            <w:tcW w:w="1494" w:type="pct"/>
            <w:shd w:val="clear" w:color="auto" w:fill="auto"/>
            <w:tcMar>
              <w:top w:w="57" w:type="dxa"/>
            </w:tcMar>
          </w:tcPr>
          <w:p w14:paraId="0F407D1C" w14:textId="77777777" w:rsidR="003F471D" w:rsidRPr="004E6E81" w:rsidRDefault="003F471D" w:rsidP="004C1D6E">
            <w:pPr>
              <w:pStyle w:val="TableText"/>
            </w:pPr>
          </w:p>
        </w:tc>
      </w:tr>
      <w:tr w:rsidR="003F471D" w:rsidRPr="004E6E81" w14:paraId="7341F0BE" w14:textId="77777777" w:rsidTr="004C1D6E">
        <w:trPr>
          <w:trHeight w:val="283"/>
        </w:trPr>
        <w:tc>
          <w:tcPr>
            <w:tcW w:w="2010" w:type="pct"/>
            <w:shd w:val="clear" w:color="auto" w:fill="auto"/>
            <w:tcMar>
              <w:top w:w="57" w:type="dxa"/>
            </w:tcMar>
            <w:hideMark/>
          </w:tcPr>
          <w:p w14:paraId="4B26887E" w14:textId="77777777" w:rsidR="003F471D" w:rsidRPr="004E6E81" w:rsidRDefault="003F471D" w:rsidP="004C1D6E">
            <w:pPr>
              <w:pStyle w:val="TableText"/>
            </w:pPr>
            <w:r w:rsidRPr="004E6E81">
              <w:t>Year 8</w:t>
            </w:r>
          </w:p>
        </w:tc>
        <w:tc>
          <w:tcPr>
            <w:tcW w:w="1496" w:type="pct"/>
            <w:shd w:val="clear" w:color="auto" w:fill="auto"/>
            <w:tcMar>
              <w:top w:w="57" w:type="dxa"/>
            </w:tcMar>
            <w:hideMark/>
          </w:tcPr>
          <w:p w14:paraId="204F33A6" w14:textId="77777777" w:rsidR="003F471D" w:rsidRPr="004E6E81" w:rsidRDefault="003F471D" w:rsidP="004C1D6E">
            <w:pPr>
              <w:pStyle w:val="TableText"/>
            </w:pPr>
            <w:r w:rsidRPr="004E6E81">
              <w:t>April 2025</w:t>
            </w:r>
          </w:p>
        </w:tc>
        <w:tc>
          <w:tcPr>
            <w:tcW w:w="1494" w:type="pct"/>
            <w:shd w:val="clear" w:color="auto" w:fill="auto"/>
            <w:tcMar>
              <w:top w:w="57" w:type="dxa"/>
            </w:tcMar>
          </w:tcPr>
          <w:p w14:paraId="197D3409" w14:textId="77777777" w:rsidR="003F471D" w:rsidRPr="004E6E81" w:rsidRDefault="003F471D" w:rsidP="004C1D6E">
            <w:pPr>
              <w:pStyle w:val="TableText"/>
            </w:pPr>
          </w:p>
        </w:tc>
      </w:tr>
      <w:tr w:rsidR="003F471D" w:rsidRPr="004E6E81" w14:paraId="7CF38769" w14:textId="77777777" w:rsidTr="004C1D6E">
        <w:trPr>
          <w:trHeight w:val="283"/>
        </w:trPr>
        <w:tc>
          <w:tcPr>
            <w:tcW w:w="2010" w:type="pct"/>
            <w:shd w:val="clear" w:color="auto" w:fill="auto"/>
            <w:tcMar>
              <w:top w:w="57" w:type="dxa"/>
            </w:tcMar>
            <w:hideMark/>
          </w:tcPr>
          <w:p w14:paraId="43BDA10F" w14:textId="77777777" w:rsidR="003F471D" w:rsidRPr="004E6E81" w:rsidRDefault="003F471D" w:rsidP="004C1D6E">
            <w:pPr>
              <w:pStyle w:val="TableText"/>
            </w:pPr>
            <w:r w:rsidRPr="004E6E81">
              <w:t>Year 9</w:t>
            </w:r>
          </w:p>
        </w:tc>
        <w:tc>
          <w:tcPr>
            <w:tcW w:w="1496" w:type="pct"/>
            <w:shd w:val="clear" w:color="auto" w:fill="auto"/>
            <w:tcMar>
              <w:top w:w="57" w:type="dxa"/>
            </w:tcMar>
            <w:hideMark/>
          </w:tcPr>
          <w:p w14:paraId="5CD895FD" w14:textId="77777777" w:rsidR="003F471D" w:rsidRPr="004E6E81" w:rsidRDefault="003F471D" w:rsidP="004C1D6E">
            <w:pPr>
              <w:pStyle w:val="TableText"/>
            </w:pPr>
            <w:r w:rsidRPr="004E6E81">
              <w:t>April 2026</w:t>
            </w:r>
          </w:p>
        </w:tc>
        <w:tc>
          <w:tcPr>
            <w:tcW w:w="1494" w:type="pct"/>
            <w:shd w:val="clear" w:color="auto" w:fill="auto"/>
            <w:tcMar>
              <w:top w:w="57" w:type="dxa"/>
            </w:tcMar>
          </w:tcPr>
          <w:p w14:paraId="7BFEE712" w14:textId="77777777" w:rsidR="003F471D" w:rsidRPr="004E6E81" w:rsidRDefault="003F471D" w:rsidP="004C1D6E">
            <w:pPr>
              <w:pStyle w:val="TableText"/>
            </w:pPr>
          </w:p>
        </w:tc>
      </w:tr>
      <w:tr w:rsidR="003F471D" w:rsidRPr="004E6E81" w14:paraId="48C78EF3" w14:textId="77777777" w:rsidTr="004C1D6E">
        <w:trPr>
          <w:trHeight w:val="283"/>
        </w:trPr>
        <w:tc>
          <w:tcPr>
            <w:tcW w:w="2010" w:type="pct"/>
            <w:shd w:val="clear" w:color="auto" w:fill="auto"/>
            <w:tcMar>
              <w:top w:w="57" w:type="dxa"/>
            </w:tcMar>
            <w:hideMark/>
          </w:tcPr>
          <w:p w14:paraId="259EBA50" w14:textId="77777777" w:rsidR="003F471D" w:rsidRPr="004E6E81" w:rsidRDefault="003F471D" w:rsidP="004C1D6E">
            <w:pPr>
              <w:pStyle w:val="TableText"/>
            </w:pPr>
            <w:r w:rsidRPr="004E6E81">
              <w:t>Year 10</w:t>
            </w:r>
          </w:p>
        </w:tc>
        <w:tc>
          <w:tcPr>
            <w:tcW w:w="1496" w:type="pct"/>
            <w:shd w:val="clear" w:color="auto" w:fill="auto"/>
            <w:tcMar>
              <w:top w:w="57" w:type="dxa"/>
            </w:tcMar>
            <w:hideMark/>
          </w:tcPr>
          <w:p w14:paraId="555E4995" w14:textId="77777777" w:rsidR="003F471D" w:rsidRPr="004E6E81" w:rsidRDefault="003F471D" w:rsidP="004C1D6E">
            <w:pPr>
              <w:pStyle w:val="TableText"/>
            </w:pPr>
            <w:r w:rsidRPr="004E6E81">
              <w:t>April 2027</w:t>
            </w:r>
          </w:p>
        </w:tc>
        <w:tc>
          <w:tcPr>
            <w:tcW w:w="1494" w:type="pct"/>
            <w:shd w:val="clear" w:color="auto" w:fill="auto"/>
            <w:tcMar>
              <w:top w:w="57" w:type="dxa"/>
            </w:tcMar>
          </w:tcPr>
          <w:p w14:paraId="1D39ADA7" w14:textId="77777777" w:rsidR="003F471D" w:rsidRPr="004E6E81" w:rsidRDefault="003F471D" w:rsidP="004C1D6E">
            <w:pPr>
              <w:pStyle w:val="TableText"/>
            </w:pPr>
          </w:p>
        </w:tc>
      </w:tr>
    </w:tbl>
    <w:p w14:paraId="77D577F7" w14:textId="0255407D" w:rsidR="003F471D" w:rsidRPr="004E6E81" w:rsidRDefault="003F471D" w:rsidP="003F471D">
      <w:pPr>
        <w:pStyle w:val="Caption"/>
      </w:pPr>
      <w:bookmarkStart w:id="18" w:name="_Ref38294968"/>
      <w:r w:rsidRPr="004E6E81">
        <w:t xml:space="preserve">Table </w:t>
      </w:r>
      <w:r w:rsidRPr="004E6E81">
        <w:fldChar w:fldCharType="begin"/>
      </w:r>
      <w:r w:rsidRPr="004E6E81">
        <w:instrText xml:space="preserve"> SEQ Table \* ARABIC </w:instrText>
      </w:r>
      <w:r w:rsidRPr="004E6E81">
        <w:fldChar w:fldCharType="separate"/>
      </w:r>
      <w:r w:rsidR="0025017A">
        <w:rPr>
          <w:noProof/>
        </w:rPr>
        <w:t>3</w:t>
      </w:r>
      <w:r w:rsidRPr="004E6E81">
        <w:fldChar w:fldCharType="end"/>
      </w:r>
      <w:bookmarkEnd w:id="18"/>
      <w:r w:rsidRPr="004E6E81">
        <w:t xml:space="preserve"> Auditor's checklist</w:t>
      </w:r>
    </w:p>
    <w:tbl>
      <w:tblPr>
        <w:tblStyle w:val="Table-Style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3628"/>
      </w:tblGrid>
      <w:tr w:rsidR="003F471D" w:rsidRPr="004E6E81" w14:paraId="70904E14" w14:textId="77777777" w:rsidTr="004C1D6E">
        <w:trPr>
          <w:cnfStyle w:val="100000000000" w:firstRow="1" w:lastRow="0" w:firstColumn="0" w:lastColumn="0" w:oddVBand="0" w:evenVBand="0" w:oddHBand="0" w:evenHBand="0" w:firstRowFirstColumn="0" w:firstRowLastColumn="0" w:lastRowFirstColumn="0" w:lastRowLastColumn="0"/>
          <w:trHeight w:val="340"/>
          <w:tblHeader/>
        </w:trPr>
        <w:tc>
          <w:tcPr>
            <w:tcW w:w="302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8768" w:themeFill="accent2"/>
            <w:tcMar>
              <w:top w:w="0" w:type="dxa"/>
            </w:tcMar>
            <w:vAlign w:val="center"/>
            <w:hideMark/>
          </w:tcPr>
          <w:p w14:paraId="5368363E" w14:textId="77777777" w:rsidR="003F471D" w:rsidRPr="004E6E81" w:rsidRDefault="003F471D" w:rsidP="004C1D6E">
            <w:pPr>
              <w:pStyle w:val="TableSolidFillH1"/>
            </w:pPr>
            <w:r w:rsidRPr="004E6E81">
              <w:t>Item</w:t>
            </w:r>
          </w:p>
        </w:tc>
        <w:tc>
          <w:tcPr>
            <w:tcW w:w="197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8768" w:themeFill="accent2"/>
            <w:tcMar>
              <w:top w:w="0" w:type="dxa"/>
            </w:tcMar>
            <w:vAlign w:val="center"/>
            <w:hideMark/>
          </w:tcPr>
          <w:p w14:paraId="5FF5B792" w14:textId="77777777" w:rsidR="003F471D" w:rsidRPr="004E6E81" w:rsidRDefault="003F471D" w:rsidP="004C1D6E">
            <w:pPr>
              <w:pStyle w:val="TableSolidFillH1"/>
            </w:pPr>
            <w:r w:rsidRPr="004E6E81">
              <w:t>Details</w:t>
            </w:r>
          </w:p>
        </w:tc>
      </w:tr>
      <w:tr w:rsidR="003F471D" w:rsidRPr="004E6E81" w14:paraId="74AFB4AD" w14:textId="77777777" w:rsidTr="004C1D6E">
        <w:trPr>
          <w:trHeight w:val="283"/>
        </w:trPr>
        <w:tc>
          <w:tcPr>
            <w:tcW w:w="3023" w:type="pct"/>
            <w:shd w:val="clear" w:color="auto" w:fill="auto"/>
            <w:tcMar>
              <w:top w:w="57" w:type="dxa"/>
            </w:tcMar>
            <w:hideMark/>
          </w:tcPr>
          <w:p w14:paraId="6B1040A3" w14:textId="77777777" w:rsidR="003F471D" w:rsidRPr="004E6E81" w:rsidRDefault="003F471D" w:rsidP="004C1D6E">
            <w:pPr>
              <w:pStyle w:val="TableText"/>
            </w:pPr>
            <w:r w:rsidRPr="004E6E81">
              <w:t>The required number of clones are available for translocation</w:t>
            </w:r>
          </w:p>
          <w:p w14:paraId="1B96D857" w14:textId="3A04BBD1" w:rsidR="003F471D" w:rsidRPr="004E6E81" w:rsidRDefault="003F471D" w:rsidP="004C1D6E">
            <w:pPr>
              <w:pStyle w:val="TableText"/>
            </w:pPr>
            <w:r w:rsidRPr="004E6E81">
              <w:t>6 clones to be created per salvaged plant where possible</w:t>
            </w:r>
          </w:p>
        </w:tc>
        <w:tc>
          <w:tcPr>
            <w:tcW w:w="1977" w:type="pct"/>
            <w:shd w:val="clear" w:color="auto" w:fill="auto"/>
            <w:tcMar>
              <w:top w:w="57" w:type="dxa"/>
            </w:tcMar>
          </w:tcPr>
          <w:p w14:paraId="04F6372F" w14:textId="77777777" w:rsidR="003F471D" w:rsidRPr="004E6E81" w:rsidRDefault="003F471D" w:rsidP="004C1D6E">
            <w:pPr>
              <w:pStyle w:val="TableText"/>
            </w:pPr>
          </w:p>
        </w:tc>
      </w:tr>
      <w:tr w:rsidR="003F471D" w:rsidRPr="004E6E81" w14:paraId="1B6B860C" w14:textId="77777777" w:rsidTr="004C1D6E">
        <w:trPr>
          <w:trHeight w:val="283"/>
        </w:trPr>
        <w:tc>
          <w:tcPr>
            <w:tcW w:w="3023" w:type="pct"/>
            <w:shd w:val="clear" w:color="auto" w:fill="auto"/>
            <w:tcMar>
              <w:top w:w="57" w:type="dxa"/>
            </w:tcMar>
            <w:hideMark/>
          </w:tcPr>
          <w:p w14:paraId="13B3504E" w14:textId="77777777" w:rsidR="003F471D" w:rsidRPr="004E6E81" w:rsidRDefault="003F471D" w:rsidP="004C1D6E">
            <w:pPr>
              <w:pStyle w:val="TableText"/>
            </w:pPr>
            <w:r w:rsidRPr="004E6E81">
              <w:t>Labelling of clones with staked metal nursery tags in addition to labelling of pot with permanent marker in the format of 0001 (patch number) – 001 (clone number)</w:t>
            </w:r>
          </w:p>
        </w:tc>
        <w:tc>
          <w:tcPr>
            <w:tcW w:w="1977" w:type="pct"/>
            <w:shd w:val="clear" w:color="auto" w:fill="auto"/>
            <w:tcMar>
              <w:top w:w="57" w:type="dxa"/>
            </w:tcMar>
          </w:tcPr>
          <w:p w14:paraId="611C72C3" w14:textId="77777777" w:rsidR="003F471D" w:rsidRPr="004E6E81" w:rsidRDefault="003F471D" w:rsidP="004C1D6E">
            <w:pPr>
              <w:pStyle w:val="TableText"/>
            </w:pPr>
          </w:p>
        </w:tc>
      </w:tr>
      <w:tr w:rsidR="003F471D" w:rsidRPr="004E6E81" w14:paraId="605BC458" w14:textId="77777777" w:rsidTr="004C1D6E">
        <w:trPr>
          <w:trHeight w:val="283"/>
        </w:trPr>
        <w:tc>
          <w:tcPr>
            <w:tcW w:w="3023" w:type="pct"/>
            <w:shd w:val="clear" w:color="auto" w:fill="auto"/>
            <w:tcMar>
              <w:top w:w="57" w:type="dxa"/>
            </w:tcMar>
            <w:hideMark/>
          </w:tcPr>
          <w:p w14:paraId="070240B9" w14:textId="77777777" w:rsidR="003F471D" w:rsidRPr="004E6E81" w:rsidRDefault="003F471D" w:rsidP="004C1D6E">
            <w:pPr>
              <w:pStyle w:val="TableText"/>
            </w:pPr>
            <w:r w:rsidRPr="004E6E81">
              <w:t>Clones to be in good health with minimal individuals showing signs of stress or having senesced, evidence of growth</w:t>
            </w:r>
          </w:p>
        </w:tc>
        <w:tc>
          <w:tcPr>
            <w:tcW w:w="1977" w:type="pct"/>
            <w:shd w:val="clear" w:color="auto" w:fill="auto"/>
            <w:tcMar>
              <w:top w:w="57" w:type="dxa"/>
            </w:tcMar>
          </w:tcPr>
          <w:p w14:paraId="7C799BD2" w14:textId="77777777" w:rsidR="003F471D" w:rsidRPr="004E6E81" w:rsidRDefault="003F471D" w:rsidP="004C1D6E">
            <w:pPr>
              <w:pStyle w:val="TableText"/>
            </w:pPr>
          </w:p>
        </w:tc>
      </w:tr>
      <w:tr w:rsidR="003F471D" w:rsidRPr="004E6E81" w14:paraId="246DD270" w14:textId="77777777" w:rsidTr="004C1D6E">
        <w:trPr>
          <w:trHeight w:val="283"/>
        </w:trPr>
        <w:tc>
          <w:tcPr>
            <w:tcW w:w="3023" w:type="pct"/>
            <w:shd w:val="clear" w:color="auto" w:fill="auto"/>
            <w:tcMar>
              <w:top w:w="57" w:type="dxa"/>
            </w:tcMar>
            <w:hideMark/>
          </w:tcPr>
          <w:p w14:paraId="3B8843F4" w14:textId="77777777" w:rsidR="003F471D" w:rsidRPr="004E6E81" w:rsidRDefault="003F471D" w:rsidP="004C1D6E">
            <w:pPr>
              <w:pStyle w:val="TableText"/>
            </w:pPr>
            <w:r w:rsidRPr="004E6E81">
              <w:t>Evidence of disease</w:t>
            </w:r>
          </w:p>
        </w:tc>
        <w:tc>
          <w:tcPr>
            <w:tcW w:w="1977" w:type="pct"/>
            <w:shd w:val="clear" w:color="auto" w:fill="auto"/>
            <w:tcMar>
              <w:top w:w="57" w:type="dxa"/>
            </w:tcMar>
          </w:tcPr>
          <w:p w14:paraId="75A3B543" w14:textId="77777777" w:rsidR="003F471D" w:rsidRPr="004E6E81" w:rsidRDefault="003F471D" w:rsidP="004C1D6E">
            <w:pPr>
              <w:pStyle w:val="TableText"/>
            </w:pPr>
          </w:p>
        </w:tc>
      </w:tr>
      <w:tr w:rsidR="003F471D" w:rsidRPr="004E6E81" w14:paraId="389B09DC" w14:textId="77777777" w:rsidTr="004C1D6E">
        <w:trPr>
          <w:trHeight w:val="283"/>
        </w:trPr>
        <w:tc>
          <w:tcPr>
            <w:tcW w:w="3023" w:type="pct"/>
            <w:shd w:val="clear" w:color="auto" w:fill="auto"/>
            <w:tcMar>
              <w:top w:w="57" w:type="dxa"/>
            </w:tcMar>
            <w:hideMark/>
          </w:tcPr>
          <w:p w14:paraId="242ED959" w14:textId="77777777" w:rsidR="003F471D" w:rsidRPr="004E6E81" w:rsidRDefault="003F471D" w:rsidP="004C1D6E">
            <w:pPr>
              <w:pStyle w:val="TableText"/>
            </w:pPr>
            <w:r w:rsidRPr="004E6E81">
              <w:t>Pest control actively managed (e.g. thrips, rabbits, deer)</w:t>
            </w:r>
          </w:p>
        </w:tc>
        <w:tc>
          <w:tcPr>
            <w:tcW w:w="1977" w:type="pct"/>
            <w:shd w:val="clear" w:color="auto" w:fill="auto"/>
            <w:tcMar>
              <w:top w:w="57" w:type="dxa"/>
            </w:tcMar>
          </w:tcPr>
          <w:p w14:paraId="3454E9D3" w14:textId="77777777" w:rsidR="003F471D" w:rsidRPr="004E6E81" w:rsidRDefault="003F471D" w:rsidP="004C1D6E">
            <w:pPr>
              <w:pStyle w:val="TableText"/>
            </w:pPr>
          </w:p>
        </w:tc>
      </w:tr>
      <w:tr w:rsidR="003F471D" w:rsidRPr="004E6E81" w14:paraId="76FF29EF" w14:textId="77777777" w:rsidTr="004C1D6E">
        <w:trPr>
          <w:trHeight w:val="283"/>
        </w:trPr>
        <w:tc>
          <w:tcPr>
            <w:tcW w:w="3023" w:type="pct"/>
            <w:shd w:val="clear" w:color="auto" w:fill="auto"/>
            <w:tcMar>
              <w:top w:w="57" w:type="dxa"/>
            </w:tcMar>
            <w:hideMark/>
          </w:tcPr>
          <w:p w14:paraId="2ED61E54" w14:textId="77777777" w:rsidR="003F471D" w:rsidRPr="004E6E81" w:rsidRDefault="003F471D" w:rsidP="004C1D6E">
            <w:pPr>
              <w:pStyle w:val="TableText"/>
            </w:pPr>
            <w:r w:rsidRPr="004E6E81">
              <w:t>Weed control actively managed (e.g. hand weeded during winter months or as needed)</w:t>
            </w:r>
          </w:p>
        </w:tc>
        <w:tc>
          <w:tcPr>
            <w:tcW w:w="1977" w:type="pct"/>
            <w:shd w:val="clear" w:color="auto" w:fill="auto"/>
            <w:tcMar>
              <w:top w:w="57" w:type="dxa"/>
            </w:tcMar>
          </w:tcPr>
          <w:p w14:paraId="67565B73" w14:textId="77777777" w:rsidR="003F471D" w:rsidRPr="004E6E81" w:rsidRDefault="003F471D" w:rsidP="004C1D6E">
            <w:pPr>
              <w:pStyle w:val="TableText"/>
            </w:pPr>
          </w:p>
        </w:tc>
      </w:tr>
      <w:tr w:rsidR="003F471D" w:rsidRPr="004E6E81" w14:paraId="7E2B80F3" w14:textId="77777777" w:rsidTr="004C1D6E">
        <w:trPr>
          <w:trHeight w:val="283"/>
        </w:trPr>
        <w:tc>
          <w:tcPr>
            <w:tcW w:w="3023" w:type="pct"/>
            <w:shd w:val="clear" w:color="auto" w:fill="auto"/>
            <w:tcMar>
              <w:top w:w="57" w:type="dxa"/>
            </w:tcMar>
            <w:hideMark/>
          </w:tcPr>
          <w:p w14:paraId="35F8A9E4" w14:textId="77777777" w:rsidR="003F471D" w:rsidRPr="004E6E81" w:rsidRDefault="003F471D" w:rsidP="004C1D6E">
            <w:pPr>
              <w:pStyle w:val="TableText"/>
            </w:pPr>
            <w:r w:rsidRPr="004E6E81">
              <w:t>Propagation material appropriate (e.g. sandy loam etc.)</w:t>
            </w:r>
          </w:p>
        </w:tc>
        <w:tc>
          <w:tcPr>
            <w:tcW w:w="1977" w:type="pct"/>
            <w:shd w:val="clear" w:color="auto" w:fill="auto"/>
            <w:tcMar>
              <w:top w:w="57" w:type="dxa"/>
            </w:tcMar>
          </w:tcPr>
          <w:p w14:paraId="1F9A513E" w14:textId="77777777" w:rsidR="003F471D" w:rsidRPr="004E6E81" w:rsidRDefault="003F471D" w:rsidP="004C1D6E">
            <w:pPr>
              <w:pStyle w:val="TableText"/>
            </w:pPr>
          </w:p>
        </w:tc>
      </w:tr>
      <w:tr w:rsidR="003F471D" w:rsidRPr="004E6E81" w14:paraId="2FF8FDE2" w14:textId="77777777" w:rsidTr="004C1D6E">
        <w:trPr>
          <w:trHeight w:val="283"/>
        </w:trPr>
        <w:tc>
          <w:tcPr>
            <w:tcW w:w="3023" w:type="pct"/>
            <w:shd w:val="clear" w:color="auto" w:fill="auto"/>
            <w:tcMar>
              <w:top w:w="57" w:type="dxa"/>
            </w:tcMar>
            <w:hideMark/>
          </w:tcPr>
          <w:p w14:paraId="65FEEAC7" w14:textId="77777777" w:rsidR="003F471D" w:rsidRPr="004E6E81" w:rsidRDefault="003F471D" w:rsidP="004C1D6E">
            <w:pPr>
              <w:pStyle w:val="TableText"/>
            </w:pPr>
            <w:r w:rsidRPr="004E6E81">
              <w:t>Pot size appropriate (e.g. minimum of 14 cm diameter pot)</w:t>
            </w:r>
          </w:p>
        </w:tc>
        <w:tc>
          <w:tcPr>
            <w:tcW w:w="1977" w:type="pct"/>
            <w:shd w:val="clear" w:color="auto" w:fill="auto"/>
            <w:tcMar>
              <w:top w:w="57" w:type="dxa"/>
            </w:tcMar>
          </w:tcPr>
          <w:p w14:paraId="7F81C1E9" w14:textId="77777777" w:rsidR="003F471D" w:rsidRPr="004E6E81" w:rsidRDefault="003F471D" w:rsidP="004C1D6E">
            <w:pPr>
              <w:pStyle w:val="TableText"/>
            </w:pPr>
          </w:p>
        </w:tc>
      </w:tr>
      <w:tr w:rsidR="003F471D" w:rsidRPr="004E6E81" w14:paraId="1DEE13CE" w14:textId="77777777" w:rsidTr="004C1D6E">
        <w:trPr>
          <w:trHeight w:val="283"/>
        </w:trPr>
        <w:tc>
          <w:tcPr>
            <w:tcW w:w="3023" w:type="pct"/>
            <w:shd w:val="clear" w:color="auto" w:fill="auto"/>
            <w:tcMar>
              <w:top w:w="57" w:type="dxa"/>
            </w:tcMar>
            <w:hideMark/>
          </w:tcPr>
          <w:p w14:paraId="7E3092DA" w14:textId="77777777" w:rsidR="003F471D" w:rsidRPr="004E6E81" w:rsidRDefault="003F471D" w:rsidP="004C1D6E">
            <w:pPr>
              <w:pStyle w:val="TableText"/>
            </w:pPr>
            <w:r w:rsidRPr="004E6E81">
              <w:t>Watering and fertilizer regime appropriate (e.g. reflective of climatic conditions where appropriate, fertilisation in advance of translocation)</w:t>
            </w:r>
          </w:p>
        </w:tc>
        <w:tc>
          <w:tcPr>
            <w:tcW w:w="1977" w:type="pct"/>
            <w:shd w:val="clear" w:color="auto" w:fill="auto"/>
            <w:tcMar>
              <w:top w:w="57" w:type="dxa"/>
            </w:tcMar>
          </w:tcPr>
          <w:p w14:paraId="287EA78A" w14:textId="77777777" w:rsidR="003F471D" w:rsidRPr="004E6E81" w:rsidRDefault="003F471D" w:rsidP="004C1D6E">
            <w:pPr>
              <w:pStyle w:val="TableText"/>
            </w:pPr>
          </w:p>
        </w:tc>
      </w:tr>
      <w:tr w:rsidR="003F471D" w:rsidRPr="004E6E81" w14:paraId="56DF6E1D" w14:textId="77777777" w:rsidTr="004C1D6E">
        <w:trPr>
          <w:trHeight w:val="283"/>
        </w:trPr>
        <w:tc>
          <w:tcPr>
            <w:tcW w:w="3023" w:type="pct"/>
            <w:shd w:val="clear" w:color="auto" w:fill="auto"/>
            <w:tcMar>
              <w:top w:w="57" w:type="dxa"/>
            </w:tcMar>
            <w:hideMark/>
          </w:tcPr>
          <w:p w14:paraId="517A81ED" w14:textId="77777777" w:rsidR="003F471D" w:rsidRPr="004E6E81" w:rsidRDefault="003F471D" w:rsidP="004C1D6E">
            <w:pPr>
              <w:pStyle w:val="TableText"/>
            </w:pPr>
            <w:r w:rsidRPr="004E6E81">
              <w:t>Evidence of ‘hardening off’ of plants prior to translocation</w:t>
            </w:r>
          </w:p>
        </w:tc>
        <w:tc>
          <w:tcPr>
            <w:tcW w:w="1977" w:type="pct"/>
            <w:shd w:val="clear" w:color="auto" w:fill="auto"/>
            <w:tcMar>
              <w:top w:w="57" w:type="dxa"/>
            </w:tcMar>
          </w:tcPr>
          <w:p w14:paraId="63D754DC" w14:textId="77777777" w:rsidR="003F471D" w:rsidRPr="004E6E81" w:rsidRDefault="003F471D" w:rsidP="004C1D6E">
            <w:pPr>
              <w:pStyle w:val="TableText"/>
            </w:pPr>
          </w:p>
        </w:tc>
      </w:tr>
      <w:tr w:rsidR="003F471D" w:rsidRPr="004E6E81" w14:paraId="07251250" w14:textId="77777777" w:rsidTr="004C1D6E">
        <w:trPr>
          <w:trHeight w:val="283"/>
        </w:trPr>
        <w:tc>
          <w:tcPr>
            <w:tcW w:w="3023" w:type="pct"/>
            <w:shd w:val="clear" w:color="auto" w:fill="auto"/>
            <w:tcMar>
              <w:top w:w="57" w:type="dxa"/>
            </w:tcMar>
            <w:hideMark/>
          </w:tcPr>
          <w:p w14:paraId="5490217B" w14:textId="77777777" w:rsidR="003F471D" w:rsidRPr="004E6E81" w:rsidRDefault="003F471D" w:rsidP="004C1D6E">
            <w:pPr>
              <w:pStyle w:val="TableText"/>
            </w:pPr>
            <w:r w:rsidRPr="004E6E81">
              <w:t>Additional observations (e.g. thatch kept/removed to assist with water retention etc.)</w:t>
            </w:r>
          </w:p>
        </w:tc>
        <w:tc>
          <w:tcPr>
            <w:tcW w:w="1977" w:type="pct"/>
            <w:shd w:val="clear" w:color="auto" w:fill="auto"/>
            <w:tcMar>
              <w:top w:w="57" w:type="dxa"/>
            </w:tcMar>
          </w:tcPr>
          <w:p w14:paraId="38614872" w14:textId="77777777" w:rsidR="003F471D" w:rsidRPr="004E6E81" w:rsidRDefault="003F471D" w:rsidP="004C1D6E">
            <w:pPr>
              <w:pStyle w:val="TableText"/>
            </w:pPr>
          </w:p>
        </w:tc>
      </w:tr>
    </w:tbl>
    <w:p w14:paraId="04767F21" w14:textId="77777777" w:rsidR="003F471D" w:rsidRPr="004E6E81" w:rsidRDefault="003F471D" w:rsidP="00A54797">
      <w:pPr>
        <w:pStyle w:val="Heading1"/>
      </w:pPr>
      <w:bookmarkStart w:id="19" w:name="_Toc166224665"/>
      <w:r w:rsidRPr="004E6E81">
        <w:t>References</w:t>
      </w:r>
      <w:bookmarkEnd w:id="19"/>
    </w:p>
    <w:p w14:paraId="50F7CA7D" w14:textId="77777777" w:rsidR="003F471D" w:rsidRPr="004E6E81" w:rsidRDefault="003F471D" w:rsidP="003F471D">
      <w:pPr>
        <w:pStyle w:val="Body"/>
        <w:rPr>
          <w:lang w:val="en-AU"/>
        </w:rPr>
      </w:pPr>
      <w:r w:rsidRPr="004E6E81">
        <w:rPr>
          <w:lang w:val="en-AU"/>
        </w:rPr>
        <w:t xml:space="preserve">AECOM-GHD Joint Venture. 2018. Mernda Rail Extension Project – EPBC 2016/7674 Matted Flax-lily Translocation Plan (LXRA-MNDA-00-PA-RPT-0004) Revision 8. </w:t>
      </w:r>
    </w:p>
    <w:p w14:paraId="4D1FEB69" w14:textId="77777777" w:rsidR="003F471D" w:rsidRPr="004E6E81" w:rsidRDefault="003F471D" w:rsidP="003F471D">
      <w:pPr>
        <w:pStyle w:val="Body"/>
        <w:rPr>
          <w:lang w:val="en-AU"/>
        </w:rPr>
      </w:pPr>
      <w:r w:rsidRPr="004E6E81">
        <w:rPr>
          <w:lang w:val="en-AU"/>
        </w:rPr>
        <w:t>AECOM-GHD Joint Venture. 2020b. Mernda Rail Extension Project: EPBC 2016/7674 Matted Flax-lily Translocation Plan. Report prepared for the Level Crossing Removal Authority, Revision 9, March 2020.</w:t>
      </w:r>
    </w:p>
    <w:p w14:paraId="5C96F85B" w14:textId="4528E71E" w:rsidR="003F471D" w:rsidRPr="004E6E81" w:rsidRDefault="003F471D" w:rsidP="003F471D">
      <w:pPr>
        <w:pStyle w:val="Body"/>
        <w:rPr>
          <w:lang w:val="en-AU"/>
        </w:rPr>
      </w:pPr>
    </w:p>
    <w:p w14:paraId="67F396A4" w14:textId="5B58DF76" w:rsidR="00A54797" w:rsidRPr="004E6E81" w:rsidRDefault="00A54797" w:rsidP="003F471D">
      <w:pPr>
        <w:pStyle w:val="Body"/>
        <w:rPr>
          <w:lang w:val="en-AU"/>
        </w:rPr>
      </w:pPr>
    </w:p>
    <w:sectPr w:rsidR="00A54797" w:rsidRPr="004E6E81" w:rsidSect="00991D0F">
      <w:headerReference w:type="default" r:id="rId30"/>
      <w:headerReference w:type="first" r:id="rId31"/>
      <w:pgSz w:w="11907" w:h="16834" w:code="9"/>
      <w:pgMar w:top="2364" w:right="1417" w:bottom="981" w:left="1304" w:header="675" w:footer="35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DEA0C" w14:textId="77777777" w:rsidR="003C4E9F" w:rsidRDefault="003C4E9F">
      <w:r>
        <w:separator/>
      </w:r>
    </w:p>
  </w:endnote>
  <w:endnote w:type="continuationSeparator" w:id="0">
    <w:p w14:paraId="19F28563" w14:textId="77777777" w:rsidR="003C4E9F" w:rsidRDefault="003C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A047" w14:textId="13FCB41A" w:rsidR="003C4E9F" w:rsidRDefault="003C4E9F" w:rsidP="00744A08">
    <w:pPr>
      <w:pStyle w:val="Footer"/>
    </w:pPr>
    <w:r>
      <w:fldChar w:fldCharType="begin"/>
    </w:r>
    <w:r>
      <w:instrText xml:space="preserve"> IF </w:instrText>
    </w:r>
    <w:r>
      <w:fldChar w:fldCharType="begin"/>
    </w:r>
    <w:r>
      <w:instrText xml:space="preserve"> DOCPROPERTY "FooterFileName" </w:instrText>
    </w:r>
    <w:r>
      <w:fldChar w:fldCharType="separate"/>
    </w:r>
    <w:r w:rsidR="0025017A">
      <w:instrText>True</w:instrText>
    </w:r>
    <w:r>
      <w:fldChar w:fldCharType="end"/>
    </w:r>
    <w:r>
      <w:instrText xml:space="preserve"> = "True" "</w:instrText>
    </w:r>
    <w:r>
      <w:fldChar w:fldCharType="begin"/>
    </w:r>
    <w:r>
      <w:instrText xml:space="preserve"> FILENAME \p </w:instrText>
    </w:r>
    <w:r>
      <w:fldChar w:fldCharType="separate"/>
    </w:r>
    <w:r w:rsidR="0025017A">
      <w:rPr>
        <w:noProof/>
      </w:rPr>
      <w:instrText>\\na.aecomnet.com\lfs\APAC\Melbourne-AUMEL1\Legacy\Projects\606X\60647371\500_Deliverables\506_Deliverable 2024-2025\Nursery Audit\Report\Matted Flax Nursery Audit April 2024 FINAL.docx</w:instrText>
    </w:r>
    <w:r>
      <w:fldChar w:fldCharType="end"/>
    </w:r>
  </w:p>
  <w:p w14:paraId="765F4C88" w14:textId="014B7ECF" w:rsidR="0025017A" w:rsidRDefault="003C4E9F" w:rsidP="00744A08">
    <w:pPr>
      <w:pStyle w:val="Footer"/>
      <w:rPr>
        <w:noProof/>
      </w:rPr>
    </w:pPr>
    <w:r>
      <w:instrText xml:space="preserve">" </w:instrText>
    </w:r>
    <w:r>
      <w:fldChar w:fldCharType="separate"/>
    </w:r>
    <w:r w:rsidR="0025017A">
      <w:rPr>
        <w:noProof/>
      </w:rPr>
      <w:t>\\na.aecomnet.com\lfs\APAC\Melbourne-AUMEL1\Legacy\Projects\606X\60647371\500_Deliverables\506_Deliverable 2024-2025\Nursery Audit\Report\Matted Flax Nursery Audit April 2024 FINAL.docx</w:t>
    </w:r>
  </w:p>
  <w:p w14:paraId="4D4B228F" w14:textId="538CA04E" w:rsidR="003C4E9F" w:rsidRDefault="003C4E9F"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25017A">
      <w:instrText>True</w:instrText>
    </w:r>
    <w:r>
      <w:fldChar w:fldCharType="end"/>
    </w:r>
    <w:r>
      <w:instrText xml:space="preserve"> = "True" "Revision </w:instrText>
    </w:r>
    <w:r>
      <w:fldChar w:fldCharType="begin"/>
    </w:r>
    <w:r>
      <w:instrText xml:space="preserve"> DOCPROPERTY "Revision" </w:instrText>
    </w:r>
    <w:r>
      <w:fldChar w:fldCharType="separate"/>
    </w:r>
    <w:r w:rsidR="0025017A">
      <w:instrText>1</w:instrText>
    </w:r>
    <w:r>
      <w:fldChar w:fldCharType="end"/>
    </w:r>
    <w:r>
      <w:instrText xml:space="preserve"> </w:instrText>
    </w:r>
    <w:r w:rsidRPr="00162E25">
      <w:instrText>–</w:instrText>
    </w:r>
    <w:r>
      <w:instrText xml:space="preserve"> " </w:instrText>
    </w:r>
    <w:r>
      <w:fldChar w:fldCharType="separate"/>
    </w:r>
    <w:r w:rsidR="0025017A">
      <w:rPr>
        <w:noProof/>
      </w:rPr>
      <w:t xml:space="preserve">Revision 1 </w:t>
    </w:r>
    <w:r w:rsidR="0025017A" w:rsidRPr="00162E25">
      <w:rPr>
        <w:noProof/>
      </w:rPr>
      <w:t>–</w:t>
    </w:r>
    <w:r w:rsidR="0025017A">
      <w:rPr>
        <w:noProof/>
      </w:rPr>
      <w:t xml:space="preserve"> </w:t>
    </w:r>
    <w:r>
      <w:fldChar w:fldCharType="end"/>
    </w:r>
    <w:r>
      <w:fldChar w:fldCharType="begin"/>
    </w:r>
    <w:r>
      <w:instrText xml:space="preserve"> DOCPROPERTY "Report Date" </w:instrText>
    </w:r>
    <w:r>
      <w:fldChar w:fldCharType="separate"/>
    </w:r>
    <w:r w:rsidR="0025017A">
      <w:t>09-May-2024</w:t>
    </w:r>
    <w:r>
      <w:fldChar w:fldCharType="end"/>
    </w:r>
    <w:r>
      <w:fldChar w:fldCharType="begin"/>
    </w:r>
    <w:r>
      <w:instrText xml:space="preserve"> IF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&lt;&gt; "" "</w:instrText>
    </w:r>
  </w:p>
  <w:p w14:paraId="7E5BE2EC" w14:textId="77777777" w:rsidR="0025017A" w:rsidRDefault="003C4E9F"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25017A">
      <w:instrText>ABN</w:instrText>
    </w:r>
    <w:r>
      <w:fldChar w:fldCharType="end"/>
    </w:r>
    <w:r>
      <w:instrText xml:space="preserve">: </w:instrText>
    </w:r>
    <w:r>
      <w:fldChar w:fldCharType="begin"/>
    </w:r>
    <w:r>
      <w:instrText xml:space="preserve"> DOCPROPERTY "Client Ref" </w:instrText>
    </w:r>
    <w:r>
      <w:fldChar w:fldCharType="separate"/>
    </w:r>
    <w:r w:rsidR="0025017A">
      <w:instrText>69981208782</w:instrText>
    </w:r>
    <w:r>
      <w:fldChar w:fldCharType="end"/>
    </w:r>
    <w:r>
      <w:instrText xml:space="preserve">" </w:instrText>
    </w:r>
    <w:r>
      <w:fldChar w:fldCharType="separate"/>
    </w:r>
  </w:p>
  <w:p w14:paraId="12605E25" w14:textId="0B038C4E" w:rsidR="003C4E9F" w:rsidRDefault="0025017A">
    <w:pPr>
      <w:pStyle w:val="Footer"/>
    </w:pPr>
    <w:r>
      <w:rPr>
        <w:noProof/>
      </w:rPr>
      <w:t xml:space="preserve">Prepared for </w:t>
    </w:r>
    <w:r w:rsidRPr="00162E25">
      <w:rPr>
        <w:noProof/>
      </w:rPr>
      <w:t>–</w:t>
    </w:r>
    <w:r>
      <w:rPr>
        <w:noProof/>
      </w:rPr>
      <w:t xml:space="preserve"> Department of Transport </w:t>
    </w:r>
    <w:r w:rsidRPr="00162E25">
      <w:rPr>
        <w:noProof/>
      </w:rPr>
      <w:t>–</w:t>
    </w:r>
    <w:r>
      <w:rPr>
        <w:noProof/>
      </w:rPr>
      <w:t xml:space="preserve"> ABN: 69981208782</w:t>
    </w:r>
    <w:r w:rsidR="003C4E9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745F" w14:textId="182DC882" w:rsidR="003C4E9F" w:rsidRDefault="003C4E9F" w:rsidP="00744A08">
    <w:pPr>
      <w:pStyle w:val="Footer"/>
    </w:pPr>
    <w:r>
      <w:fldChar w:fldCharType="begin"/>
    </w:r>
    <w:r>
      <w:instrText xml:space="preserve"> IF </w:instrText>
    </w:r>
    <w:r>
      <w:fldChar w:fldCharType="begin"/>
    </w:r>
    <w:r>
      <w:instrText xml:space="preserve"> DOCPROPERTY "FooterFileName" </w:instrText>
    </w:r>
    <w:r>
      <w:fldChar w:fldCharType="separate"/>
    </w:r>
    <w:r w:rsidR="0025017A">
      <w:instrText>True</w:instrText>
    </w:r>
    <w:r>
      <w:fldChar w:fldCharType="end"/>
    </w:r>
    <w:r>
      <w:instrText xml:space="preserve"> = "True" "</w:instrText>
    </w:r>
    <w:r>
      <w:fldChar w:fldCharType="begin"/>
    </w:r>
    <w:r>
      <w:instrText xml:space="preserve"> FILENAME \p </w:instrText>
    </w:r>
    <w:r>
      <w:fldChar w:fldCharType="separate"/>
    </w:r>
    <w:r w:rsidR="0025017A">
      <w:rPr>
        <w:noProof/>
      </w:rPr>
      <w:instrText>\\na.aecomnet.com\lfs\APAC\Melbourne-AUMEL1\Legacy\Projects\606X\60647371\500_Deliverables\506_Deliverable 2024-2025\Nursery Audit\Report\Matted Flax Nursery Audit April 2024 FINAL.docx</w:instrText>
    </w:r>
    <w:r>
      <w:fldChar w:fldCharType="end"/>
    </w:r>
  </w:p>
  <w:p w14:paraId="3E6BBBDF" w14:textId="5E3CD349" w:rsidR="0025017A" w:rsidRDefault="003C4E9F" w:rsidP="00744A08">
    <w:pPr>
      <w:pStyle w:val="Footer"/>
      <w:rPr>
        <w:noProof/>
      </w:rPr>
    </w:pPr>
    <w:r>
      <w:instrText xml:space="preserve">" </w:instrText>
    </w:r>
    <w:r>
      <w:fldChar w:fldCharType="separate"/>
    </w:r>
    <w:r w:rsidR="0025017A">
      <w:rPr>
        <w:noProof/>
      </w:rPr>
      <w:t>\\na.aecomnet.com\lfs\APAC\Melbourne-AUMEL1\Legacy\Projects\606X\60647371\500_Deliverables\506_Deliverable 2024-2025\Nursery Audit\Report\Matted Flax Nursery Audit April 2024 FINAL.docx</w:t>
    </w:r>
  </w:p>
  <w:p w14:paraId="0B77E507" w14:textId="4A0D0746" w:rsidR="003C4E9F" w:rsidRDefault="003C4E9F"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25017A">
      <w:instrText>True</w:instrText>
    </w:r>
    <w:r>
      <w:fldChar w:fldCharType="end"/>
    </w:r>
    <w:r>
      <w:instrText xml:space="preserve"> = "True" "Revision </w:instrText>
    </w:r>
    <w:r>
      <w:fldChar w:fldCharType="begin"/>
    </w:r>
    <w:r>
      <w:instrText xml:space="preserve"> DOCPROPERTY "Revision" </w:instrText>
    </w:r>
    <w:r>
      <w:fldChar w:fldCharType="separate"/>
    </w:r>
    <w:r w:rsidR="0025017A">
      <w:instrText>1</w:instrText>
    </w:r>
    <w:r>
      <w:fldChar w:fldCharType="end"/>
    </w:r>
    <w:r>
      <w:instrText xml:space="preserve"> </w:instrText>
    </w:r>
    <w:r w:rsidRPr="00162E25">
      <w:instrText>–</w:instrText>
    </w:r>
    <w:r>
      <w:instrText xml:space="preserve"> " </w:instrText>
    </w:r>
    <w:r>
      <w:fldChar w:fldCharType="separate"/>
    </w:r>
    <w:r w:rsidR="0025017A">
      <w:rPr>
        <w:noProof/>
      </w:rPr>
      <w:t xml:space="preserve">Revision 1 </w:t>
    </w:r>
    <w:r w:rsidR="0025017A" w:rsidRPr="00162E25">
      <w:rPr>
        <w:noProof/>
      </w:rPr>
      <w:t>–</w:t>
    </w:r>
    <w:r w:rsidR="0025017A">
      <w:rPr>
        <w:noProof/>
      </w:rPr>
      <w:t xml:space="preserve"> </w:t>
    </w:r>
    <w:r>
      <w:fldChar w:fldCharType="end"/>
    </w:r>
    <w:r>
      <w:fldChar w:fldCharType="begin"/>
    </w:r>
    <w:r>
      <w:instrText xml:space="preserve"> DOCPROPERTY "Report Date" </w:instrText>
    </w:r>
    <w:r>
      <w:fldChar w:fldCharType="separate"/>
    </w:r>
    <w:r w:rsidR="0025017A">
      <w:t>09-May-2024</w:t>
    </w:r>
    <w:r>
      <w:fldChar w:fldCharType="end"/>
    </w:r>
    <w:r>
      <w:fldChar w:fldCharType="begin"/>
    </w:r>
    <w:r>
      <w:instrText xml:space="preserve"> IF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&lt;&gt; "" "</w:instrText>
    </w:r>
  </w:p>
  <w:p w14:paraId="4DBC11E8" w14:textId="77777777" w:rsidR="0025017A" w:rsidRDefault="003C4E9F"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25017A">
      <w:instrText>ABN</w:instrText>
    </w:r>
    <w:r>
      <w:fldChar w:fldCharType="end"/>
    </w:r>
    <w:r>
      <w:instrText xml:space="preserve">: </w:instrText>
    </w:r>
    <w:r>
      <w:fldChar w:fldCharType="begin"/>
    </w:r>
    <w:r>
      <w:instrText xml:space="preserve"> DOCPROPERTY "Client Ref" </w:instrText>
    </w:r>
    <w:r>
      <w:fldChar w:fldCharType="separate"/>
    </w:r>
    <w:r w:rsidR="0025017A">
      <w:instrText>69981208782</w:instrText>
    </w:r>
    <w:r>
      <w:fldChar w:fldCharType="end"/>
    </w:r>
    <w:r>
      <w:instrText xml:space="preserve">" </w:instrText>
    </w:r>
    <w:r>
      <w:fldChar w:fldCharType="separate"/>
    </w:r>
  </w:p>
  <w:p w14:paraId="58EB680F" w14:textId="1E9E0F57" w:rsidR="003C4E9F" w:rsidRDefault="0025017A">
    <w:pPr>
      <w:pStyle w:val="Footer"/>
    </w:pPr>
    <w:r>
      <w:rPr>
        <w:noProof/>
      </w:rPr>
      <w:t xml:space="preserve">Prepared for </w:t>
    </w:r>
    <w:r w:rsidRPr="00162E25">
      <w:rPr>
        <w:noProof/>
      </w:rPr>
      <w:t>–</w:t>
    </w:r>
    <w:r>
      <w:rPr>
        <w:noProof/>
      </w:rPr>
      <w:t xml:space="preserve"> Department of Transport </w:t>
    </w:r>
    <w:r w:rsidRPr="00162E25">
      <w:rPr>
        <w:noProof/>
      </w:rPr>
      <w:t>–</w:t>
    </w:r>
    <w:r>
      <w:rPr>
        <w:noProof/>
      </w:rPr>
      <w:t xml:space="preserve"> ABN: 69981208782</w:t>
    </w:r>
    <w:r w:rsidR="003C4E9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DB3A" w14:textId="2D5BA56A" w:rsidR="003C4E9F" w:rsidRDefault="003C4E9F" w:rsidP="00991D0F">
    <w:pPr>
      <w:pStyle w:val="Footer"/>
    </w:pPr>
    <w:r>
      <w:fldChar w:fldCharType="begin"/>
    </w:r>
    <w:r>
      <w:instrText xml:space="preserve"> IF </w:instrText>
    </w:r>
    <w:r>
      <w:fldChar w:fldCharType="begin"/>
    </w:r>
    <w:r>
      <w:instrText xml:space="preserve"> DOCPROPERTY "FooterFileName" </w:instrText>
    </w:r>
    <w:r>
      <w:fldChar w:fldCharType="separate"/>
    </w:r>
    <w:r w:rsidR="0025017A">
      <w:instrText>True</w:instrText>
    </w:r>
    <w:r>
      <w:fldChar w:fldCharType="end"/>
    </w:r>
    <w:r>
      <w:instrText xml:space="preserve"> = "True" "</w:instrText>
    </w:r>
    <w:r>
      <w:fldChar w:fldCharType="begin"/>
    </w:r>
    <w:r>
      <w:instrText xml:space="preserve"> FILENAME \p </w:instrText>
    </w:r>
    <w:r>
      <w:fldChar w:fldCharType="separate"/>
    </w:r>
    <w:r w:rsidR="0025017A">
      <w:rPr>
        <w:noProof/>
      </w:rPr>
      <w:instrText>\\na.aecomnet.com\lfs\APAC\Melbourne-AUMEL1\Legacy\Projects\606X\60647371\500_Deliverables\506_Deliverable 2024-2025\Nursery Audit\Report\Matted Flax Nursery Audit April 2024 FINAL.docx</w:instrText>
    </w:r>
    <w:r>
      <w:fldChar w:fldCharType="end"/>
    </w:r>
  </w:p>
  <w:p w14:paraId="16C27D54" w14:textId="279D658D" w:rsidR="0025017A" w:rsidRDefault="003C4E9F" w:rsidP="00991D0F">
    <w:pPr>
      <w:pStyle w:val="Footer"/>
      <w:rPr>
        <w:noProof/>
      </w:rPr>
    </w:pPr>
    <w:r>
      <w:instrText xml:space="preserve">" </w:instrText>
    </w:r>
    <w:r>
      <w:fldChar w:fldCharType="separate"/>
    </w:r>
    <w:r w:rsidR="0025017A">
      <w:rPr>
        <w:noProof/>
      </w:rPr>
      <w:t>\\na.aecomnet.com\lfs\APAC\Melbourne-AUMEL1\Legacy\Projects\606X\60647371\500_Deliverables\506_Deliverable 2024-2025\Nursery Audit\Report\Matted Flax Nursery Audit April 2024 FINAL.docx</w:t>
    </w:r>
  </w:p>
  <w:p w14:paraId="7D299540" w14:textId="5A9C4C30" w:rsidR="003C4E9F" w:rsidRDefault="003C4E9F" w:rsidP="00991D0F">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25017A">
      <w:instrText>True</w:instrText>
    </w:r>
    <w:r>
      <w:fldChar w:fldCharType="end"/>
    </w:r>
    <w:r>
      <w:instrText xml:space="preserve"> = "True" "Revision </w:instrText>
    </w:r>
    <w:r>
      <w:fldChar w:fldCharType="begin"/>
    </w:r>
    <w:r>
      <w:instrText xml:space="preserve"> DOCPROPERTY "Revision" </w:instrText>
    </w:r>
    <w:r>
      <w:fldChar w:fldCharType="separate"/>
    </w:r>
    <w:r w:rsidR="0025017A">
      <w:instrText>1</w:instrText>
    </w:r>
    <w:r>
      <w:fldChar w:fldCharType="end"/>
    </w:r>
    <w:r>
      <w:instrText xml:space="preserve"> </w:instrText>
    </w:r>
    <w:r w:rsidRPr="00162E25">
      <w:instrText>–</w:instrText>
    </w:r>
    <w:r>
      <w:instrText xml:space="preserve"> " </w:instrText>
    </w:r>
    <w:r>
      <w:fldChar w:fldCharType="separate"/>
    </w:r>
    <w:r w:rsidR="0025017A">
      <w:rPr>
        <w:noProof/>
      </w:rPr>
      <w:t xml:space="preserve">Revision 1 </w:t>
    </w:r>
    <w:r w:rsidR="0025017A" w:rsidRPr="00162E25">
      <w:rPr>
        <w:noProof/>
      </w:rPr>
      <w:t>–</w:t>
    </w:r>
    <w:r w:rsidR="0025017A">
      <w:rPr>
        <w:noProof/>
      </w:rPr>
      <w:t xml:space="preserve"> </w:t>
    </w:r>
    <w:r>
      <w:fldChar w:fldCharType="end"/>
    </w:r>
    <w:r>
      <w:fldChar w:fldCharType="begin"/>
    </w:r>
    <w:r>
      <w:instrText xml:space="preserve"> DOCPROPERTY "Report Date" </w:instrText>
    </w:r>
    <w:r>
      <w:fldChar w:fldCharType="separate"/>
    </w:r>
    <w:r w:rsidR="0025017A">
      <w:t>09-May-2024</w:t>
    </w:r>
    <w:r>
      <w:fldChar w:fldCharType="end"/>
    </w:r>
    <w:r>
      <w:fldChar w:fldCharType="begin"/>
    </w:r>
    <w:r>
      <w:instrText xml:space="preserve"> IF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&lt;&gt; "" "</w:instrText>
    </w:r>
  </w:p>
  <w:p w14:paraId="582134E2" w14:textId="77777777" w:rsidR="0025017A" w:rsidRDefault="003C4E9F" w:rsidP="00991D0F">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25017A">
      <w:instrText>ABN</w:instrText>
    </w:r>
    <w:r>
      <w:fldChar w:fldCharType="end"/>
    </w:r>
    <w:r>
      <w:instrText xml:space="preserve">: </w:instrText>
    </w:r>
    <w:r>
      <w:fldChar w:fldCharType="begin"/>
    </w:r>
    <w:r>
      <w:instrText xml:space="preserve"> DOCPROPERTY "Client Ref" </w:instrText>
    </w:r>
    <w:r>
      <w:fldChar w:fldCharType="separate"/>
    </w:r>
    <w:r w:rsidR="0025017A">
      <w:instrText>69981208782</w:instrText>
    </w:r>
    <w:r>
      <w:fldChar w:fldCharType="end"/>
    </w:r>
    <w:r>
      <w:instrText xml:space="preserve">" </w:instrText>
    </w:r>
    <w:r>
      <w:fldChar w:fldCharType="separate"/>
    </w:r>
  </w:p>
  <w:p w14:paraId="6E89C14C" w14:textId="5E4E71D0" w:rsidR="003C4E9F" w:rsidRDefault="0025017A">
    <w:pPr>
      <w:pStyle w:val="Footer"/>
    </w:pPr>
    <w:r>
      <w:rPr>
        <w:noProof/>
      </w:rPr>
      <w:t xml:space="preserve">Prepared for </w:t>
    </w:r>
    <w:r w:rsidRPr="00162E25">
      <w:rPr>
        <w:noProof/>
      </w:rPr>
      <w:t>–</w:t>
    </w:r>
    <w:r>
      <w:rPr>
        <w:noProof/>
      </w:rPr>
      <w:t xml:space="preserve"> Department of Transport </w:t>
    </w:r>
    <w:r w:rsidRPr="00162E25">
      <w:rPr>
        <w:noProof/>
      </w:rPr>
      <w:t>–</w:t>
    </w:r>
    <w:r>
      <w:rPr>
        <w:noProof/>
      </w:rPr>
      <w:t xml:space="preserve"> ABN: 69981208782</w:t>
    </w:r>
    <w:r w:rsidR="003C4E9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AD5B0" w14:textId="7E3A74AC" w:rsidR="003C4E9F" w:rsidRDefault="003C4E9F" w:rsidP="00991D0F">
    <w:pPr>
      <w:pStyle w:val="Footer"/>
    </w:pPr>
    <w:r>
      <w:fldChar w:fldCharType="begin"/>
    </w:r>
    <w:r>
      <w:instrText xml:space="preserve"> IF </w:instrText>
    </w:r>
    <w:r>
      <w:fldChar w:fldCharType="begin"/>
    </w:r>
    <w:r>
      <w:instrText xml:space="preserve"> DOCPROPERTY "FooterFileName" </w:instrText>
    </w:r>
    <w:r>
      <w:fldChar w:fldCharType="separate"/>
    </w:r>
    <w:r w:rsidR="0025017A">
      <w:instrText>True</w:instrText>
    </w:r>
    <w:r>
      <w:fldChar w:fldCharType="end"/>
    </w:r>
    <w:r>
      <w:instrText xml:space="preserve"> = "True" "</w:instrText>
    </w:r>
    <w:r>
      <w:fldChar w:fldCharType="begin"/>
    </w:r>
    <w:r>
      <w:instrText xml:space="preserve"> FILENAME \p </w:instrText>
    </w:r>
    <w:r>
      <w:fldChar w:fldCharType="separate"/>
    </w:r>
    <w:r w:rsidR="0025017A">
      <w:rPr>
        <w:noProof/>
      </w:rPr>
      <w:instrText>\\na.aecomnet.com\lfs\APAC\Melbourne-AUMEL1\Legacy\Projects\606X\60647371\500_Deliverables\506_Deliverable 2024-2025\Nursery Audit\Report\Matted Flax Nursery Audit April 2024 FINAL.docx</w:instrText>
    </w:r>
    <w:r>
      <w:fldChar w:fldCharType="end"/>
    </w:r>
  </w:p>
  <w:p w14:paraId="08DC971B" w14:textId="0144016D" w:rsidR="0025017A" w:rsidRDefault="003C4E9F" w:rsidP="00991D0F">
    <w:pPr>
      <w:pStyle w:val="Footer"/>
      <w:rPr>
        <w:noProof/>
      </w:rPr>
    </w:pPr>
    <w:r>
      <w:instrText xml:space="preserve">" </w:instrText>
    </w:r>
    <w:r>
      <w:fldChar w:fldCharType="separate"/>
    </w:r>
    <w:r w:rsidR="0025017A">
      <w:rPr>
        <w:noProof/>
      </w:rPr>
      <w:t>\\na.aecomnet.com\lfs\APAC\Melbourne-AUMEL1\Legacy\Projects\606X\60647371\500_Deliverables\506_Deliverable 2024-2025\Nursery Audit\Report\Matted Flax Nursery Audit April 2024 FINAL.docx</w:t>
    </w:r>
  </w:p>
  <w:p w14:paraId="11ADE9F1" w14:textId="59701116" w:rsidR="003C4E9F" w:rsidRDefault="003C4E9F" w:rsidP="00991D0F">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25017A">
      <w:instrText>True</w:instrText>
    </w:r>
    <w:r>
      <w:fldChar w:fldCharType="end"/>
    </w:r>
    <w:r>
      <w:instrText xml:space="preserve"> = "True" "Revision </w:instrText>
    </w:r>
    <w:r>
      <w:fldChar w:fldCharType="begin"/>
    </w:r>
    <w:r>
      <w:instrText xml:space="preserve"> DOCPROPERTY "Revision" </w:instrText>
    </w:r>
    <w:r>
      <w:fldChar w:fldCharType="separate"/>
    </w:r>
    <w:r w:rsidR="0025017A">
      <w:instrText>1</w:instrText>
    </w:r>
    <w:r>
      <w:fldChar w:fldCharType="end"/>
    </w:r>
    <w:r>
      <w:instrText xml:space="preserve"> </w:instrText>
    </w:r>
    <w:r w:rsidRPr="00162E25">
      <w:instrText>–</w:instrText>
    </w:r>
    <w:r>
      <w:instrText xml:space="preserve"> " </w:instrText>
    </w:r>
    <w:r>
      <w:fldChar w:fldCharType="separate"/>
    </w:r>
    <w:r w:rsidR="0025017A">
      <w:rPr>
        <w:noProof/>
      </w:rPr>
      <w:t xml:space="preserve">Revision 1 </w:t>
    </w:r>
    <w:r w:rsidR="0025017A" w:rsidRPr="00162E25">
      <w:rPr>
        <w:noProof/>
      </w:rPr>
      <w:t>–</w:t>
    </w:r>
    <w:r w:rsidR="0025017A">
      <w:rPr>
        <w:noProof/>
      </w:rPr>
      <w:t xml:space="preserve"> </w:t>
    </w:r>
    <w:r>
      <w:fldChar w:fldCharType="end"/>
    </w:r>
    <w:r>
      <w:fldChar w:fldCharType="begin"/>
    </w:r>
    <w:r>
      <w:instrText xml:space="preserve"> DOCPROPERTY "Report Date" </w:instrText>
    </w:r>
    <w:r>
      <w:fldChar w:fldCharType="separate"/>
    </w:r>
    <w:r w:rsidR="0025017A">
      <w:t>09-May-2024</w:t>
    </w:r>
    <w:r>
      <w:fldChar w:fldCharType="end"/>
    </w:r>
    <w:r>
      <w:fldChar w:fldCharType="begin"/>
    </w:r>
    <w:r>
      <w:instrText xml:space="preserve"> IF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&lt;&gt; "" "</w:instrText>
    </w:r>
  </w:p>
  <w:p w14:paraId="24BDBED9" w14:textId="77777777" w:rsidR="0025017A" w:rsidRDefault="003C4E9F" w:rsidP="00991D0F">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25017A">
      <w:instrText>Department of Transport</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25017A">
      <w:instrText>ABN</w:instrText>
    </w:r>
    <w:r>
      <w:fldChar w:fldCharType="end"/>
    </w:r>
    <w:r>
      <w:instrText xml:space="preserve">: </w:instrText>
    </w:r>
    <w:r>
      <w:fldChar w:fldCharType="begin"/>
    </w:r>
    <w:r>
      <w:instrText xml:space="preserve"> DOCPROPERTY "Client Ref" </w:instrText>
    </w:r>
    <w:r>
      <w:fldChar w:fldCharType="separate"/>
    </w:r>
    <w:r w:rsidR="0025017A">
      <w:instrText>69981208782</w:instrText>
    </w:r>
    <w:r>
      <w:fldChar w:fldCharType="end"/>
    </w:r>
    <w:r>
      <w:instrText xml:space="preserve">" </w:instrText>
    </w:r>
    <w:r>
      <w:fldChar w:fldCharType="separate"/>
    </w:r>
  </w:p>
  <w:p w14:paraId="585DDC58" w14:textId="0ADAC7A6" w:rsidR="003C4E9F" w:rsidRDefault="0025017A">
    <w:pPr>
      <w:pStyle w:val="Footer"/>
    </w:pPr>
    <w:r>
      <w:rPr>
        <w:noProof/>
      </w:rPr>
      <w:t xml:space="preserve">Prepared for </w:t>
    </w:r>
    <w:r w:rsidRPr="00162E25">
      <w:rPr>
        <w:noProof/>
      </w:rPr>
      <w:t>–</w:t>
    </w:r>
    <w:r>
      <w:rPr>
        <w:noProof/>
      </w:rPr>
      <w:t xml:space="preserve"> Department of Transport </w:t>
    </w:r>
    <w:r w:rsidRPr="00162E25">
      <w:rPr>
        <w:noProof/>
      </w:rPr>
      <w:t>–</w:t>
    </w:r>
    <w:r>
      <w:rPr>
        <w:noProof/>
      </w:rPr>
      <w:t xml:space="preserve"> ABN: 69981208782</w:t>
    </w:r>
    <w:r w:rsidR="003C4E9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D2152" w14:textId="77777777" w:rsidR="003C4E9F" w:rsidRDefault="003C4E9F">
      <w:r>
        <w:separator/>
      </w:r>
    </w:p>
  </w:footnote>
  <w:footnote w:type="continuationSeparator" w:id="0">
    <w:p w14:paraId="208BD171" w14:textId="77777777" w:rsidR="003C4E9F" w:rsidRDefault="003C4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C4BA" w14:textId="1A0CCE78" w:rsidR="003C4E9F" w:rsidRDefault="003C4E9F" w:rsidP="00BC1830">
    <w:pPr>
      <w:pStyle w:val="Header"/>
    </w:pP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32F80BD5" w14:textId="77777777" w:rsidR="003C4E9F" w:rsidRDefault="003C4E9F" w:rsidP="00BC1830">
    <w:pPr>
      <w:pStyle w:val="Header"/>
    </w:pPr>
  </w:p>
  <w:p w14:paraId="70EAB24F" w14:textId="77777777" w:rsidR="003C4E9F" w:rsidRDefault="003C4E9F" w:rsidP="00BC1830">
    <w:pPr>
      <w:pStyle w:val="Header"/>
    </w:pPr>
  </w:p>
  <w:p w14:paraId="661140FC" w14:textId="1FA5DA71" w:rsidR="003C4E9F" w:rsidRDefault="003C4E9F" w:rsidP="00BC1830">
    <w:pPr>
      <w:pStyle w:val="Header"/>
    </w:pPr>
    <w:r w:rsidRPr="00FB67B8">
      <w:rPr>
        <w:b/>
        <w:sz w:val="28"/>
        <w:szCs w:val="28"/>
      </w:rPr>
      <w:instrText>D R A F T</w:instrText>
    </w:r>
    <w:r>
      <w:instrText xml:space="preserv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CDA2" w14:textId="2A82F83E"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3C0A368B" w14:textId="370223D4"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6DB0550D" w14:textId="7742536E"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20BBBE0C" w14:textId="77777777" w:rsidR="003C4E9F" w:rsidRDefault="003C4E9F">
    <w:pPr>
      <w:pStyle w:val="Header"/>
    </w:pPr>
  </w:p>
  <w:p w14:paraId="2AFB75EA" w14:textId="5DADA6DE"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43296" behindDoc="1" locked="1" layoutInCell="0" allowOverlap="1" wp14:anchorId="365D011C" wp14:editId="29005036">
              <wp:simplePos x="0" y="0"/>
              <wp:positionH relativeFrom="margin">
                <wp:align>left</wp:align>
              </wp:positionH>
              <wp:positionV relativeFrom="page">
                <wp:posOffset>428625</wp:posOffset>
              </wp:positionV>
              <wp:extent cx="352800" cy="93600"/>
              <wp:effectExtent l="0" t="0" r="9525" b="1905"/>
              <wp:wrapSquare wrapText="bothSides"/>
              <wp:docPr id="4"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0E22"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D011C" id="_x0000_t202" coordsize="21600,21600" o:spt="202" path="m,l,21600r21600,l21600,xe">
              <v:stroke joinstyle="miter"/>
              <v:path gradientshapeok="t" o:connecttype="rect"/>
            </v:shapetype>
            <v:shape id="Text Header" o:spid="_x0000_s1028" type="#_x0000_t202" alt="AECOM Text" style="position:absolute;margin-left:0;margin-top:33.75pt;width:27.8pt;height:7.35pt;z-index:-250973184;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" o:allowincell="f" filled="f" stroked="f">
              <v:textbox inset="0,0,0,0">
                <w:txbxContent>
                  <w:p w14:paraId="76230E22"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7A1E" w14:textId="1F62389B"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29893208" w14:textId="0896E8DE"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34A36920" w14:textId="6F01BA9E"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7C04D2ED" w14:textId="77777777" w:rsidR="003C4E9F" w:rsidRDefault="003C4E9F">
    <w:pPr>
      <w:pStyle w:val="Header"/>
    </w:pPr>
  </w:p>
  <w:p w14:paraId="69396EB5" w14:textId="30614406"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45344" behindDoc="1" locked="1" layoutInCell="0" allowOverlap="1" wp14:anchorId="6306ED8B" wp14:editId="1BD3C803">
              <wp:simplePos x="0" y="0"/>
              <wp:positionH relativeFrom="margin">
                <wp:align>left</wp:align>
              </wp:positionH>
              <wp:positionV relativeFrom="page">
                <wp:posOffset>428625</wp:posOffset>
              </wp:positionV>
              <wp:extent cx="352800" cy="93600"/>
              <wp:effectExtent l="0" t="0" r="9525" b="1905"/>
              <wp:wrapSquare wrapText="bothSides"/>
              <wp:docPr id="26"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F492"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6ED8B" id="_x0000_t202" coordsize="21600,21600" o:spt="202" path="m,l,21600r21600,l21600,xe">
              <v:stroke joinstyle="miter"/>
              <v:path gradientshapeok="t" o:connecttype="rect"/>
            </v:shapetype>
            <v:shape id="_x0000_s1029" type="#_x0000_t202" alt="AECOM Text" style="position:absolute;margin-left:0;margin-top:33.75pt;width:27.8pt;height:7.35pt;z-index:-250971136;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" o:allowincell="f" filled="f" stroked="f">
              <v:textbox inset="0,0,0,0">
                <w:txbxContent>
                  <w:p w14:paraId="0C11F492"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C0ED" w14:textId="44FA97BD"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0F65285E" w14:textId="1CC84B6F"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08D2CE03" w14:textId="4206F51D"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1A35ED6F" w14:textId="77777777" w:rsidR="003C4E9F" w:rsidRDefault="003C4E9F">
    <w:pPr>
      <w:pStyle w:val="Header"/>
    </w:pPr>
  </w:p>
  <w:p w14:paraId="63D82979" w14:textId="40E77506"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47392" behindDoc="1" locked="1" layoutInCell="0" allowOverlap="1" wp14:anchorId="6A69038B" wp14:editId="59B9CC5E">
              <wp:simplePos x="0" y="0"/>
              <wp:positionH relativeFrom="margin">
                <wp:align>left</wp:align>
              </wp:positionH>
              <wp:positionV relativeFrom="page">
                <wp:posOffset>428625</wp:posOffset>
              </wp:positionV>
              <wp:extent cx="352800" cy="93600"/>
              <wp:effectExtent l="0" t="0" r="9525" b="1905"/>
              <wp:wrapSquare wrapText="bothSides"/>
              <wp:docPr id="27"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3A27"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9038B" id="_x0000_t202" coordsize="21600,21600" o:spt="202" path="m,l,21600r21600,l21600,xe">
              <v:stroke joinstyle="miter"/>
              <v:path gradientshapeok="t" o:connecttype="rect"/>
            </v:shapetype>
            <v:shape id="_x0000_s1030" type="#_x0000_t202" alt="AECOM Text" style="position:absolute;margin-left:0;margin-top:33.75pt;width:27.8pt;height:7.35pt;z-index:-250969088;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IQ1wEAAJYDAAAOAAAAZHJzL2Uyb0RvYy54bWysU9tu2zAMfR+wfxD0vthJsaIz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" o:allowincell="f" filled="f" stroked="f">
              <v:textbox inset="0,0,0,0">
                <w:txbxContent>
                  <w:p w14:paraId="001A3A27"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0604" w14:textId="68D9DF9F"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3A4E86A2" w14:textId="5F3175C6"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3394BE03" w14:textId="63B47E2F"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6C4A388D" w14:textId="77777777" w:rsidR="003C4E9F" w:rsidRDefault="003C4E9F">
    <w:pPr>
      <w:pStyle w:val="Header"/>
    </w:pPr>
  </w:p>
  <w:p w14:paraId="7DAC42B0" w14:textId="1E59BB8D"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49440" behindDoc="1" locked="1" layoutInCell="0" allowOverlap="1" wp14:anchorId="231CC79C" wp14:editId="22225F99">
              <wp:simplePos x="0" y="0"/>
              <wp:positionH relativeFrom="margin">
                <wp:align>left</wp:align>
              </wp:positionH>
              <wp:positionV relativeFrom="page">
                <wp:posOffset>428625</wp:posOffset>
              </wp:positionV>
              <wp:extent cx="352800" cy="93600"/>
              <wp:effectExtent l="0" t="0" r="9525" b="1905"/>
              <wp:wrapSquare wrapText="bothSides"/>
              <wp:docPr id="28"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1DBF"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CC79C" id="_x0000_t202" coordsize="21600,21600" o:spt="202" path="m,l,21600r21600,l21600,xe">
              <v:stroke joinstyle="miter"/>
              <v:path gradientshapeok="t" o:connecttype="rect"/>
            </v:shapetype>
            <v:shape id="_x0000_s1031" type="#_x0000_t202" alt="AECOM Text" style="position:absolute;margin-left:0;margin-top:33.75pt;width:27.8pt;height:7.35pt;z-index:-250967040;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hF1gEAAJYDAAAOAAAAZHJzL2Uyb0RvYy54bWysU9tu2zAMfR+wfxD0vthJsaIz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" o:allowincell="f" filled="f" stroked="f">
              <v:textbox inset="0,0,0,0">
                <w:txbxContent>
                  <w:p w14:paraId="47E21DBF"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557F" w14:textId="2E7FEF43"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172FD415" w14:textId="78C9902F"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D89BEE7" w14:textId="0073E5E4"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286DA89E" w14:textId="77777777" w:rsidR="003C4E9F" w:rsidRDefault="003C4E9F">
    <w:pPr>
      <w:pStyle w:val="Header"/>
    </w:pPr>
  </w:p>
  <w:p w14:paraId="363FDE43" w14:textId="371D09C2"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51488" behindDoc="1" locked="1" layoutInCell="0" allowOverlap="1" wp14:anchorId="420FB407" wp14:editId="6F7A523F">
              <wp:simplePos x="0" y="0"/>
              <wp:positionH relativeFrom="margin">
                <wp:align>left</wp:align>
              </wp:positionH>
              <wp:positionV relativeFrom="page">
                <wp:posOffset>428625</wp:posOffset>
              </wp:positionV>
              <wp:extent cx="352800" cy="93600"/>
              <wp:effectExtent l="0" t="0" r="9525" b="1905"/>
              <wp:wrapSquare wrapText="bothSides"/>
              <wp:docPr id="29"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2184"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FB407" id="_x0000_t202" coordsize="21600,21600" o:spt="202" path="m,l,21600r21600,l21600,xe">
              <v:stroke joinstyle="miter"/>
              <v:path gradientshapeok="t" o:connecttype="rect"/>
            </v:shapetype>
            <v:shape id="_x0000_s1032" type="#_x0000_t202" alt="AECOM Text" style="position:absolute;margin-left:0;margin-top:33.75pt;width:27.8pt;height:7.35pt;z-index:-250964992;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021wEAAJYDAAAOAAAAZHJzL2Uyb0RvYy54bWysU9tu1DAQfUfiHyy/s8luoS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" o:allowincell="f" filled="f" stroked="f">
              <v:textbox inset="0,0,0,0">
                <w:txbxContent>
                  <w:p w14:paraId="401F2184"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67D0" w14:textId="1A8F6143" w:rsidR="003C4E9F" w:rsidRDefault="003C4E9F">
    <w:pPr>
      <w:pStyle w:val="Header"/>
    </w:pP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254FE3B3" w14:textId="6982D53E" w:rsidR="003C4E9F" w:rsidRPr="00347E1F" w:rsidRDefault="003C4E9F" w:rsidP="00744A08">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B50DCC8" w14:textId="3736AB02" w:rsidR="003C4E9F" w:rsidRDefault="003C4E9F"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6832CE4E" w14:textId="77777777" w:rsidR="003C4E9F" w:rsidRDefault="003C4E9F">
    <w:pPr>
      <w:pStyle w:val="Header"/>
    </w:pPr>
  </w:p>
  <w:p w14:paraId="0F1E1AA7" w14:textId="474B39BA" w:rsidR="003C4E9F" w:rsidRDefault="003C4E9F" w:rsidP="00744A08">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53536" behindDoc="1" locked="1" layoutInCell="0" allowOverlap="1" wp14:anchorId="4EC304AD" wp14:editId="2A973658">
              <wp:simplePos x="0" y="0"/>
              <wp:positionH relativeFrom="margin">
                <wp:align>left</wp:align>
              </wp:positionH>
              <wp:positionV relativeFrom="page">
                <wp:posOffset>428625</wp:posOffset>
              </wp:positionV>
              <wp:extent cx="352800" cy="93600"/>
              <wp:effectExtent l="0" t="0" r="9525" b="1905"/>
              <wp:wrapSquare wrapText="bothSides"/>
              <wp:docPr id="30"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35B2"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304AD" id="_x0000_t202" coordsize="21600,21600" o:spt="202" path="m,l,21600r21600,l21600,xe">
              <v:stroke joinstyle="miter"/>
              <v:path gradientshapeok="t" o:connecttype="rect"/>
            </v:shapetype>
            <v:shape id="_x0000_s1033" type="#_x0000_t202" alt="AECOM Text" style="position:absolute;margin-left:0;margin-top:33.75pt;width:27.8pt;height:7.35pt;z-index:-250962944;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" o:allowincell="f" filled="f" stroked="f">
              <v:textbox inset="0,0,0,0">
                <w:txbxContent>
                  <w:p w14:paraId="42B235B2"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4CBF" w14:textId="22685F66" w:rsidR="003C4E9F" w:rsidRDefault="003C4E9F">
    <w:pPr>
      <w:pStyle w:val="Header"/>
    </w:pPr>
    <w:r>
      <w:rPr>
        <w:noProof/>
      </w:rPr>
      <mc:AlternateContent>
        <mc:Choice Requires="wps">
          <w:drawing>
            <wp:anchor distT="0" distB="0" distL="114300" distR="114300" simplePos="0" relativeHeight="252338176" behindDoc="0" locked="1" layoutInCell="0" allowOverlap="1" wp14:anchorId="1536FC44" wp14:editId="79788A8D">
              <wp:simplePos x="0" y="0"/>
              <wp:positionH relativeFrom="margin">
                <wp:align>right</wp:align>
              </wp:positionH>
              <wp:positionV relativeFrom="page">
                <wp:posOffset>428625</wp:posOffset>
              </wp:positionV>
              <wp:extent cx="269875" cy="538480"/>
              <wp:effectExtent l="0" t="0" r="15875" b="13970"/>
              <wp:wrapSquare wrapText="bothSides"/>
              <wp:docPr id="22" name="Text Box 22"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53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E74B" w14:textId="77777777" w:rsidR="003C4E9F" w:rsidRPr="00F429E4" w:rsidRDefault="003C4E9F" w:rsidP="00A44F6A">
                          <w:pPr>
                            <w:pStyle w:val="Footer"/>
                            <w:jc w:val="right"/>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6FC44" id="_x0000_t202" coordsize="21600,21600" o:spt="202" path="m,l,21600r21600,l21600,xe">
              <v:stroke joinstyle="miter"/>
              <v:path gradientshapeok="t" o:connecttype="rect"/>
            </v:shapetype>
            <v:shape id="Text Box 22" o:spid="_x0000_s1034" type="#_x0000_t202" alt="Page" style="position:absolute;left:0;text-align:left;margin-left:-29.95pt;margin-top:33.75pt;width:21.25pt;height:42.4pt;z-index:25233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" o:allowincell="f" filled="f" stroked="f">
              <v:textbox inset="0,0,0,0">
                <w:txbxContent>
                  <w:p w14:paraId="359FE74B" w14:textId="77777777" w:rsidR="003C4E9F" w:rsidRPr="00F429E4" w:rsidRDefault="003C4E9F" w:rsidP="00A44F6A">
                    <w:pPr>
                      <w:pStyle w:val="Footer"/>
                      <w:jc w:val="right"/>
                    </w:pPr>
                    <w:r>
                      <w:fldChar w:fldCharType="begin"/>
                    </w:r>
                    <w:r>
                      <w:instrText xml:space="preserve"> PAGE </w:instrText>
                    </w:r>
                    <w:r>
                      <w:fldChar w:fldCharType="separate"/>
                    </w:r>
                    <w:r>
                      <w:rPr>
                        <w:noProof/>
                      </w:rPr>
                      <w:t>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22B664FB" w14:textId="40E5F95F" w:rsidR="003C4E9F" w:rsidRPr="00347E1F" w:rsidRDefault="003C4E9F" w:rsidP="00A44F6A">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7CC2719E" w14:textId="7C309DA9" w:rsidR="003C4E9F" w:rsidRDefault="003C4E9F" w:rsidP="00A44F6A">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4A8DC338" w14:textId="77777777" w:rsidR="003C4E9F" w:rsidRDefault="003C4E9F">
    <w:pPr>
      <w:pStyle w:val="Header"/>
    </w:pPr>
  </w:p>
  <w:p w14:paraId="617D0BB5" w14:textId="2EB8CAE3" w:rsidR="003C4E9F" w:rsidRDefault="003C4E9F" w:rsidP="00A44F6A">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55584" behindDoc="1" locked="1" layoutInCell="0" allowOverlap="1" wp14:anchorId="51338964" wp14:editId="412A910D">
              <wp:simplePos x="0" y="0"/>
              <wp:positionH relativeFrom="margin">
                <wp:align>left</wp:align>
              </wp:positionH>
              <wp:positionV relativeFrom="page">
                <wp:posOffset>428625</wp:posOffset>
              </wp:positionV>
              <wp:extent cx="352800" cy="93600"/>
              <wp:effectExtent l="0" t="0" r="9525" b="1905"/>
              <wp:wrapSquare wrapText="bothSides"/>
              <wp:docPr id="31"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290A"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8964" id="_x0000_s1035" type="#_x0000_t202" alt="AECOM Text" style="position:absolute;margin-left:0;margin-top:33.75pt;width:27.8pt;height:7.35pt;z-index:-250960896;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LI1wEAAJYDAAAOAAAAZHJzL2Uyb0RvYy54bWysU9tu1DAQfUfiHyy/s8luRSn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" o:allowincell="f" filled="f" stroked="f">
              <v:textbox inset="0,0,0,0">
                <w:txbxContent>
                  <w:p w14:paraId="5E92290A"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E15F" w14:textId="723D002F" w:rsidR="003C4E9F" w:rsidRDefault="003C4E9F">
    <w:pPr>
      <w:pStyle w:val="Header"/>
    </w:pPr>
    <w:r>
      <w:rPr>
        <w:noProof/>
      </w:rPr>
      <mc:AlternateContent>
        <mc:Choice Requires="wps">
          <w:drawing>
            <wp:anchor distT="0" distB="0" distL="114300" distR="114300" simplePos="0" relativeHeight="252341248" behindDoc="0" locked="1" layoutInCell="0" allowOverlap="1" wp14:anchorId="13ADB172" wp14:editId="097D209C">
              <wp:simplePos x="0" y="0"/>
              <wp:positionH relativeFrom="margin">
                <wp:align>right</wp:align>
              </wp:positionH>
              <wp:positionV relativeFrom="page">
                <wp:posOffset>428625</wp:posOffset>
              </wp:positionV>
              <wp:extent cx="269875" cy="538480"/>
              <wp:effectExtent l="0" t="0" r="15875" b="13970"/>
              <wp:wrapSquare wrapText="bothSides"/>
              <wp:docPr id="23" name="Text Box 2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538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BB72" w14:textId="77777777" w:rsidR="003C4E9F" w:rsidRPr="00F429E4" w:rsidRDefault="003C4E9F" w:rsidP="00A44F6A">
                          <w:pPr>
                            <w:pStyle w:val="Footer"/>
                            <w:jc w:val="right"/>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DB172" id="_x0000_t202" coordsize="21600,21600" o:spt="202" path="m,l,21600r21600,l21600,xe">
              <v:stroke joinstyle="miter"/>
              <v:path gradientshapeok="t" o:connecttype="rect"/>
            </v:shapetype>
            <v:shape id="Text Box 23" o:spid="_x0000_s1036" type="#_x0000_t202" alt="Page" style="position:absolute;left:0;text-align:left;margin-left:-29.95pt;margin-top:33.75pt;width:21.25pt;height:42.4pt;z-index:252341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" o:allowincell="f" filled="f" stroked="f">
              <v:textbox inset="0,0,0,0">
                <w:txbxContent>
                  <w:p w14:paraId="3A0DBB72" w14:textId="77777777" w:rsidR="003C4E9F" w:rsidRPr="00F429E4" w:rsidRDefault="003C4E9F" w:rsidP="00A44F6A">
                    <w:pPr>
                      <w:pStyle w:val="Footer"/>
                      <w:jc w:val="right"/>
                    </w:pPr>
                    <w:r>
                      <w:fldChar w:fldCharType="begin"/>
                    </w:r>
                    <w:r>
                      <w:instrText xml:space="preserve"> PAGE </w:instrText>
                    </w:r>
                    <w:r>
                      <w:fldChar w:fldCharType="separate"/>
                    </w:r>
                    <w:r>
                      <w:rPr>
                        <w:noProof/>
                      </w:rPr>
                      <w:t>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end"/>
    </w:r>
    <w:r>
      <w:instrText xml:space="preserve"> &lt;&gt; "" "</w:instrText>
    </w:r>
    <w:r>
      <w:fldChar w:fldCharType="begin"/>
    </w:r>
    <w:r>
      <w:instrText xml:space="preserve"> DOCPROPERTY "Project Name" </w:instrText>
    </w:r>
    <w:r>
      <w:fldChar w:fldCharType="separate"/>
    </w:r>
    <w:r>
      <w:instrText>Project Name</w:instrText>
    </w:r>
    <w:r>
      <w:fldChar w:fldCharType="end"/>
    </w:r>
  </w:p>
  <w:p w14:paraId="469B9A18" w14:textId="6AFF0EC7" w:rsidR="003C4E9F" w:rsidRPr="00347E1F" w:rsidRDefault="003C4E9F" w:rsidP="00A44F6A">
    <w:pPr>
      <w:pStyle w:val="Header"/>
    </w:pPr>
    <w:r>
      <w:instrText xml:space="preserve">" </w:instrText>
    </w:r>
    <w:r>
      <w:fldChar w:fldCharType="end"/>
    </w:r>
    <w:r>
      <w:fldChar w:fldCharType="begin"/>
    </w:r>
    <w:r>
      <w:instrText xml:space="preserve"> DOCPROPERTY "Report Title" </w:instrText>
    </w:r>
    <w:r>
      <w:fldChar w:fldCharType="separate"/>
    </w:r>
    <w:r w:rsidR="0025017A">
      <w:t>Matted Flax-lily Nursery Audit - 2024</w:t>
    </w:r>
    <w:r>
      <w:fldChar w:fldCharType="end"/>
    </w:r>
    <w:r>
      <w:fldChar w:fldCharType="begin"/>
    </w:r>
    <w:r>
      <w:instrText xml:space="preserve"> IF </w:instrText>
    </w:r>
    <w:r>
      <w:fldChar w:fldCharType="begin"/>
    </w:r>
    <w:r>
      <w:instrText xml:space="preserve"> DOCPROPERTY "LinkTitles" </w:instrText>
    </w:r>
    <w:r>
      <w:fldChar w:fldCharType="separate"/>
    </w:r>
    <w:r w:rsidR="0025017A">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14:paraId="1ABFB2C6" w14:textId="7032F014" w:rsidR="003C4E9F" w:rsidRDefault="003C4E9F" w:rsidP="00A44F6A">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25017A">
      <w:instrText>False</w:instrText>
    </w:r>
    <w:r>
      <w:fldChar w:fldCharType="end"/>
    </w:r>
    <w:r>
      <w:instrText xml:space="preserve"> = "True" "</w:instrText>
    </w:r>
  </w:p>
  <w:p w14:paraId="473A2461" w14:textId="77777777" w:rsidR="003C4E9F" w:rsidRDefault="003C4E9F">
    <w:pPr>
      <w:pStyle w:val="Header"/>
    </w:pPr>
  </w:p>
  <w:p w14:paraId="55B173A0" w14:textId="6D312E6B" w:rsidR="003C4E9F" w:rsidRDefault="003C4E9F" w:rsidP="00A44F6A">
    <w:pPr>
      <w:pStyle w:val="Header"/>
      <w:ind w:left="0" w:right="284"/>
    </w:pPr>
    <w:r w:rsidRPr="00FB67B8">
      <w:rPr>
        <w:b/>
        <w:sz w:val="28"/>
        <w:szCs w:val="28"/>
      </w:rPr>
      <w:instrText>D R A F T</w:instrText>
    </w:r>
    <w:r>
      <w:instrText xml:space="preserve">" </w:instrText>
    </w:r>
    <w:r>
      <w:fldChar w:fldCharType="end"/>
    </w:r>
    <w:r>
      <w:rPr>
        <w:noProof/>
      </w:rPr>
      <mc:AlternateContent>
        <mc:Choice Requires="wps">
          <w:drawing>
            <wp:anchor distT="0" distB="0" distL="720090" distR="0" simplePos="0" relativeHeight="252357632" behindDoc="1" locked="1" layoutInCell="0" allowOverlap="1" wp14:anchorId="106E9012" wp14:editId="7C99B6FC">
              <wp:simplePos x="0" y="0"/>
              <wp:positionH relativeFrom="margin">
                <wp:align>left</wp:align>
              </wp:positionH>
              <wp:positionV relativeFrom="page">
                <wp:posOffset>428625</wp:posOffset>
              </wp:positionV>
              <wp:extent cx="352800" cy="93600"/>
              <wp:effectExtent l="0" t="0" r="9525" b="1905"/>
              <wp:wrapSquare wrapText="bothSides"/>
              <wp:docPr id="32" name="Text Header"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0" cy="9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83C1" w14:textId="77777777" w:rsidR="003C4E9F" w:rsidRPr="00CF518D" w:rsidRDefault="003C4E9F">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E9012" id="_x0000_s1037" type="#_x0000_t202" alt="AECOM Text" style="position:absolute;margin-left:0;margin-top:33.75pt;width:27.8pt;height:7.35pt;z-index:-250958848;visibility:visible;mso-wrap-style:square;mso-width-percent:0;mso-height-percent:0;mso-wrap-distance-left:56.7pt;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ku1gEAAJYDAAAOAAAAZHJzL2Uyb0RvYy54bWysU9tu2zAMfR+wfxD0vthJsaIz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" o:allowincell="f" filled="f" stroked="f">
              <v:textbox inset="0,0,0,0">
                <w:txbxContent>
                  <w:p w14:paraId="190B83C1" w14:textId="77777777" w:rsidR="003C4E9F" w:rsidRPr="00CF518D" w:rsidRDefault="003C4E9F">
                    <w:pPr>
                      <w:pStyle w:val="HeaderText"/>
                    </w:pPr>
                    <w:r w:rsidRPr="00CF518D">
                      <w:t>AECOM</w:t>
                    </w:r>
                    <w:r>
                      <w:tab/>
                    </w:r>
                  </w:p>
                </w:txbxContent>
              </v:textbox>
              <w10:wrap type="square"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F7007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B08DF9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292588"/>
    <w:multiLevelType w:val="multilevel"/>
    <w:tmpl w:val="C0F878C6"/>
    <w:name w:val="Letter"/>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080"/>
        </w:tabs>
        <w:ind w:left="794" w:hanging="794"/>
      </w:pPr>
      <w:rPr>
        <w:rFonts w:hint="default"/>
      </w:rPr>
    </w:lvl>
    <w:lvl w:ilvl="3">
      <w:start w:val="1"/>
      <w:numFmt w:val="decimal"/>
      <w:lvlText w:val="%1.%2.%3.%4"/>
      <w:lvlJc w:val="left"/>
      <w:pPr>
        <w:tabs>
          <w:tab w:val="num" w:pos="1440"/>
        </w:tabs>
        <w:ind w:left="794"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 w15:restartNumberingAfterBreak="0">
    <w:nsid w:val="0E0B7BBD"/>
    <w:multiLevelType w:val="singleLevel"/>
    <w:tmpl w:val="15BE61DC"/>
    <w:styleLink w:val="AECOMListBullet2"/>
    <w:lvl w:ilvl="0">
      <w:start w:val="1"/>
      <w:numFmt w:val="bullet"/>
      <w:lvlRestart w:val="0"/>
      <w:lvlText w:val="-"/>
      <w:lvlJc w:val="left"/>
      <w:pPr>
        <w:tabs>
          <w:tab w:val="num" w:pos="850"/>
        </w:tabs>
        <w:ind w:left="850" w:hanging="425"/>
      </w:pPr>
      <w:rPr>
        <w:rFonts w:ascii="Times New Roman" w:hAnsi="Times New Roman" w:cs="Times New Roman" w:hint="default"/>
        <w:sz w:val="18"/>
      </w:rPr>
    </w:lvl>
  </w:abstractNum>
  <w:abstractNum w:abstractNumId="4" w15:restartNumberingAfterBreak="0">
    <w:nsid w:val="13BD76EF"/>
    <w:multiLevelType w:val="singleLevel"/>
    <w:tmpl w:val="72B62CB6"/>
    <w:styleLink w:val="AECOMListBullet3"/>
    <w:lvl w:ilvl="0">
      <w:start w:val="1"/>
      <w:numFmt w:val="bullet"/>
      <w:lvlRestart w:val="0"/>
      <w:lvlText w:val=""/>
      <w:lvlJc w:val="left"/>
      <w:pPr>
        <w:tabs>
          <w:tab w:val="num" w:pos="1276"/>
        </w:tabs>
        <w:ind w:left="1276" w:hanging="426"/>
      </w:pPr>
      <w:rPr>
        <w:rFonts w:ascii="Wingdings" w:hAnsi="Wingdings" w:hint="default"/>
        <w:color w:val="auto"/>
        <w:sz w:val="18"/>
      </w:rPr>
    </w:lvl>
  </w:abstractNum>
  <w:abstractNum w:abstractNumId="5"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6" w15:restartNumberingAfterBreak="0">
    <w:nsid w:val="1EBA7413"/>
    <w:multiLevelType w:val="singleLevel"/>
    <w:tmpl w:val="D8224310"/>
    <w:lvl w:ilvl="0">
      <w:start w:val="1"/>
      <w:numFmt w:val="lowerRoman"/>
      <w:lvlText w:val="(%1)"/>
      <w:lvlJc w:val="left"/>
      <w:pPr>
        <w:tabs>
          <w:tab w:val="num" w:pos="1514"/>
        </w:tabs>
        <w:ind w:left="1134" w:hanging="340"/>
      </w:pPr>
      <w:rPr>
        <w:rFonts w:hint="default"/>
      </w:rPr>
    </w:lvl>
  </w:abstractNum>
  <w:abstractNum w:abstractNumId="7" w15:restartNumberingAfterBreak="0">
    <w:nsid w:val="2EB043F2"/>
    <w:multiLevelType w:val="multilevel"/>
    <w:tmpl w:val="B94AD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DC57B2E"/>
    <w:multiLevelType w:val="hybridMultilevel"/>
    <w:tmpl w:val="73BEBA92"/>
    <w:lvl w:ilvl="0" w:tplc="41D4B36A">
      <w:start w:val="1"/>
      <w:numFmt w:val="bullet"/>
      <w:lvlText w:val=""/>
      <w:lvlJc w:val="left"/>
      <w:pPr>
        <w:tabs>
          <w:tab w:val="num" w:pos="454"/>
        </w:tabs>
        <w:ind w:left="454" w:hanging="454"/>
      </w:pPr>
      <w:rPr>
        <w:rFonts w:ascii="Symbol" w:hAnsi="Symbol" w:hint="default"/>
        <w:color w:val="333333"/>
      </w:rPr>
    </w:lvl>
    <w:lvl w:ilvl="1" w:tplc="04090003">
      <w:start w:val="1"/>
      <w:numFmt w:val="bullet"/>
      <w:lvlRestart w:val="0"/>
      <w:lvlText w:val="-"/>
      <w:lvlJc w:val="left"/>
      <w:pPr>
        <w:tabs>
          <w:tab w:val="num" w:pos="2356"/>
        </w:tabs>
        <w:ind w:left="2356" w:hanging="1276"/>
      </w:pPr>
      <w:rPr>
        <w:rFonts w:ascii="Symbol" w:hAnsi="Symbol" w:cs="Arial" w:hint="default"/>
        <w:color w:val="333333"/>
      </w:rPr>
    </w:lvl>
    <w:lvl w:ilvl="2" w:tplc="04090005">
      <w:start w:val="1"/>
      <w:numFmt w:val="bullet"/>
      <w:lvlText w:val=""/>
      <w:lvlJc w:val="left"/>
      <w:pPr>
        <w:tabs>
          <w:tab w:val="num" w:pos="2253"/>
        </w:tabs>
        <w:ind w:left="2253" w:hanging="453"/>
      </w:pPr>
      <w:rPr>
        <w:rFonts w:ascii="Wingdings" w:hAnsi="Wingdings" w:hint="default"/>
        <w:color w:val="33333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2905A1"/>
    <w:multiLevelType w:val="multilevel"/>
    <w:tmpl w:val="98380C7E"/>
    <w:lvl w:ilvl="0">
      <w:start w:val="1"/>
      <w:numFmt w:val="bullet"/>
      <w:pStyle w:val="Bullet"/>
      <w:lvlText w:val="—"/>
      <w:lvlJc w:val="left"/>
      <w:pPr>
        <w:tabs>
          <w:tab w:val="num" w:pos="425"/>
        </w:tabs>
        <w:ind w:left="425" w:hanging="425"/>
      </w:pPr>
      <w:rPr>
        <w:rFonts w:ascii="Wingdings 2" w:hAnsi="Wingdings 2" w:hint="default"/>
        <w:sz w:val="16"/>
      </w:rPr>
    </w:lvl>
    <w:lvl w:ilvl="1">
      <w:start w:val="1"/>
      <w:numFmt w:val="bullet"/>
      <w:lvlText w:val="o"/>
      <w:lvlJc w:val="left"/>
      <w:pPr>
        <w:tabs>
          <w:tab w:val="num" w:pos="851"/>
        </w:tabs>
        <w:ind w:left="851" w:hanging="426"/>
      </w:pPr>
      <w:rPr>
        <w:rFonts w:ascii="Courier New" w:hAnsi="Courier New" w:cs="Times New Roman"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4C2154"/>
    <w:multiLevelType w:val="multilevel"/>
    <w:tmpl w:val="FEC8DADC"/>
    <w:lvl w:ilvl="0">
      <w:start w:val="1"/>
      <w:numFmt w:val="decimal"/>
      <w:pStyle w:val="Heading1"/>
      <w:lvlText w:val="%1.0"/>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upperLetter"/>
      <w:pStyle w:val="Heading9"/>
      <w:suff w:val="nothing"/>
      <w:lvlText w:val="%9"/>
      <w:lvlJc w:val="left"/>
      <w:pPr>
        <w:ind w:left="0" w:firstLine="0"/>
      </w:pPr>
      <w:rPr>
        <w:rFonts w:hint="default"/>
        <w:vanish/>
        <w:color w:val="FFFFFF"/>
        <w:sz w:val="2"/>
      </w:rPr>
    </w:lvl>
  </w:abstractNum>
  <w:abstractNum w:abstractNumId="11"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2" w15:restartNumberingAfterBreak="0">
    <w:nsid w:val="4E4E4CE5"/>
    <w:multiLevelType w:val="multilevel"/>
    <w:tmpl w:val="81868FA0"/>
    <w:styleLink w:val="AECOMListBullets"/>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3" w15:restartNumberingAfterBreak="0">
    <w:nsid w:val="4FCE5418"/>
    <w:multiLevelType w:val="hybridMultilevel"/>
    <w:tmpl w:val="AC8CF582"/>
    <w:lvl w:ilvl="0" w:tplc="39C80810">
      <w:start w:val="1"/>
      <w:numFmt w:val="bullet"/>
      <w:lvlText w:val="-"/>
      <w:lvlJc w:val="left"/>
      <w:pPr>
        <w:tabs>
          <w:tab w:val="num" w:pos="425"/>
        </w:tabs>
        <w:ind w:left="426" w:hanging="426"/>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382683"/>
    <w:multiLevelType w:val="hybridMultilevel"/>
    <w:tmpl w:val="B9D471F4"/>
    <w:lvl w:ilvl="0" w:tplc="0E6EF48E">
      <w:start w:val="1"/>
      <w:numFmt w:val="bullet"/>
      <w:lvlText w:val=""/>
      <w:lvlJc w:val="left"/>
      <w:pPr>
        <w:tabs>
          <w:tab w:val="num" w:pos="425"/>
        </w:tabs>
        <w:ind w:left="425" w:hanging="425"/>
      </w:pPr>
      <w:rPr>
        <w:rFonts w:ascii="Symbol" w:hAnsi="Symbol" w:hint="default"/>
        <w:color w:val="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6" w15:restartNumberingAfterBreak="0">
    <w:nsid w:val="5D375575"/>
    <w:multiLevelType w:val="hybridMultilevel"/>
    <w:tmpl w:val="68180022"/>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187490D"/>
    <w:multiLevelType w:val="singleLevel"/>
    <w:tmpl w:val="CB064744"/>
    <w:styleLink w:val="AECOMListBullet1"/>
    <w:lvl w:ilvl="0">
      <w:start w:val="1"/>
      <w:numFmt w:val="bullet"/>
      <w:lvlRestart w:val="0"/>
      <w:lvlText w:val=""/>
      <w:lvlJc w:val="left"/>
      <w:pPr>
        <w:tabs>
          <w:tab w:val="num" w:pos="425"/>
        </w:tabs>
        <w:ind w:left="425" w:hanging="425"/>
      </w:pPr>
      <w:rPr>
        <w:rFonts w:ascii="Symbol" w:hAnsi="Symbol" w:cs="Times New Roman" w:hint="default"/>
        <w:color w:val="auto"/>
        <w:sz w:val="18"/>
      </w:rPr>
    </w:lvl>
  </w:abstractNum>
  <w:abstractNum w:abstractNumId="18" w15:restartNumberingAfterBreak="0">
    <w:nsid w:val="6B003D83"/>
    <w:multiLevelType w:val="hybridMultilevel"/>
    <w:tmpl w:val="9E3E4AF6"/>
    <w:lvl w:ilvl="0" w:tplc="2BDE27A8">
      <w:start w:val="1"/>
      <w:numFmt w:val="bullet"/>
      <w:lvlText w:val=""/>
      <w:lvlJc w:val="left"/>
      <w:pPr>
        <w:tabs>
          <w:tab w:val="num" w:pos="425"/>
        </w:tabs>
        <w:ind w:left="425" w:hanging="425"/>
      </w:pPr>
      <w:rPr>
        <w:rFonts w:ascii="Symbol" w:hAnsi="Symbol" w:hint="default"/>
        <w:color w:val="333333"/>
      </w:rPr>
    </w:lvl>
    <w:lvl w:ilvl="1" w:tplc="04090003">
      <w:start w:val="1"/>
      <w:numFmt w:val="bullet"/>
      <w:lvlRestart w:val="0"/>
      <w:lvlText w:val="-"/>
      <w:lvlJc w:val="left"/>
      <w:pPr>
        <w:tabs>
          <w:tab w:val="num" w:pos="2356"/>
        </w:tabs>
        <w:ind w:left="2356" w:hanging="1276"/>
      </w:pPr>
      <w:rPr>
        <w:rFonts w:ascii="Symbol" w:hAnsi="Symbol" w:cs="Arial" w:hint="default"/>
        <w:color w:val="333333"/>
      </w:rPr>
    </w:lvl>
    <w:lvl w:ilvl="2" w:tplc="04090005">
      <w:start w:val="1"/>
      <w:numFmt w:val="bullet"/>
      <w:lvlText w:val=""/>
      <w:lvlJc w:val="left"/>
      <w:pPr>
        <w:tabs>
          <w:tab w:val="num" w:pos="2253"/>
        </w:tabs>
        <w:ind w:left="2253" w:hanging="453"/>
      </w:pPr>
      <w:rPr>
        <w:rFonts w:ascii="Wingdings" w:hAnsi="Wingdings" w:hint="default"/>
        <w:color w:val="33333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AC111B"/>
    <w:multiLevelType w:val="hybridMultilevel"/>
    <w:tmpl w:val="B316CA68"/>
    <w:lvl w:ilvl="0" w:tplc="8A9E4ED4">
      <w:start w:val="1"/>
      <w:numFmt w:val="bullet"/>
      <w:lvlText w:val=""/>
      <w:lvlJc w:val="left"/>
      <w:pPr>
        <w:tabs>
          <w:tab w:val="num" w:pos="425"/>
        </w:tabs>
        <w:ind w:left="425" w:hanging="425"/>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440741"/>
    <w:multiLevelType w:val="multilevel"/>
    <w:tmpl w:val="81868FA0"/>
    <w:numStyleLink w:val="AECOMListBullets"/>
  </w:abstractNum>
  <w:num w:numId="1" w16cid:durableId="2005164363">
    <w:abstractNumId w:val="6"/>
  </w:num>
  <w:num w:numId="2" w16cid:durableId="85076099">
    <w:abstractNumId w:val="8"/>
  </w:num>
  <w:num w:numId="3" w16cid:durableId="93333469">
    <w:abstractNumId w:val="10"/>
  </w:num>
  <w:num w:numId="4" w16cid:durableId="1193766533">
    <w:abstractNumId w:val="13"/>
  </w:num>
  <w:num w:numId="5" w16cid:durableId="2112385485">
    <w:abstractNumId w:val="18"/>
  </w:num>
  <w:num w:numId="6" w16cid:durableId="253168527">
    <w:abstractNumId w:val="1"/>
  </w:num>
  <w:num w:numId="7" w16cid:durableId="1876841585">
    <w:abstractNumId w:val="0"/>
  </w:num>
  <w:num w:numId="8" w16cid:durableId="133571671">
    <w:abstractNumId w:val="19"/>
  </w:num>
  <w:num w:numId="9" w16cid:durableId="506603078">
    <w:abstractNumId w:val="14"/>
  </w:num>
  <w:num w:numId="10" w16cid:durableId="145633682">
    <w:abstractNumId w:val="2"/>
  </w:num>
  <w:num w:numId="11" w16cid:durableId="681780851">
    <w:abstractNumId w:val="12"/>
  </w:num>
  <w:num w:numId="12" w16cid:durableId="1341354424">
    <w:abstractNumId w:val="20"/>
  </w:num>
  <w:num w:numId="13" w16cid:durableId="1681393698">
    <w:abstractNumId w:val="7"/>
  </w:num>
  <w:num w:numId="14" w16cid:durableId="849299282">
    <w:abstractNumId w:val="12"/>
  </w:num>
  <w:num w:numId="15" w16cid:durableId="1475567387">
    <w:abstractNumId w:val="15"/>
  </w:num>
  <w:num w:numId="16" w16cid:durableId="41564599">
    <w:abstractNumId w:val="11"/>
  </w:num>
  <w:num w:numId="17" w16cid:durableId="1981953451">
    <w:abstractNumId w:val="5"/>
  </w:num>
  <w:num w:numId="18" w16cid:durableId="165440244">
    <w:abstractNumId w:val="17"/>
  </w:num>
  <w:num w:numId="19" w16cid:durableId="868759649">
    <w:abstractNumId w:val="3"/>
  </w:num>
  <w:num w:numId="20" w16cid:durableId="428354578">
    <w:abstractNumId w:val="4"/>
  </w:num>
  <w:num w:numId="21" w16cid:durableId="1588541996">
    <w:abstractNumId w:val="12"/>
  </w:num>
  <w:num w:numId="22" w16cid:durableId="193931675">
    <w:abstractNumId w:val="15"/>
  </w:num>
  <w:num w:numId="23" w16cid:durableId="1209798288">
    <w:abstractNumId w:val="11"/>
  </w:num>
  <w:num w:numId="24" w16cid:durableId="303317110">
    <w:abstractNumId w:val="5"/>
  </w:num>
  <w:num w:numId="25" w16cid:durableId="636496740">
    <w:abstractNumId w:val="17"/>
  </w:num>
  <w:num w:numId="26" w16cid:durableId="492720607">
    <w:abstractNumId w:val="3"/>
  </w:num>
  <w:num w:numId="27" w16cid:durableId="44531666">
    <w:abstractNumId w:val="4"/>
  </w:num>
  <w:num w:numId="28" w16cid:durableId="1416826495">
    <w:abstractNumId w:val="12"/>
  </w:num>
  <w:num w:numId="29" w16cid:durableId="1499421737">
    <w:abstractNumId w:val="15"/>
  </w:num>
  <w:num w:numId="30" w16cid:durableId="748238897">
    <w:abstractNumId w:val="11"/>
  </w:num>
  <w:num w:numId="31" w16cid:durableId="1268122597">
    <w:abstractNumId w:val="5"/>
  </w:num>
  <w:num w:numId="32" w16cid:durableId="84112464">
    <w:abstractNumId w:val="9"/>
  </w:num>
  <w:num w:numId="33" w16cid:durableId="36734358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425"/>
  <w:drawingGridHorizontalSpacing w:val="90"/>
  <w:drawingGridVerticalSpacing w:val="136"/>
  <w:displayHorizontalDrawingGridEvery w:val="0"/>
  <w:displayVerticalDrawingGridEvery w:val="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xcludePages" w:val="4"/>
  </w:docVars>
  <w:rsids>
    <w:rsidRoot w:val="003F471D"/>
    <w:rsid w:val="000005AD"/>
    <w:rsid w:val="0000698A"/>
    <w:rsid w:val="000105FB"/>
    <w:rsid w:val="00015B41"/>
    <w:rsid w:val="000164D6"/>
    <w:rsid w:val="0002111A"/>
    <w:rsid w:val="00021A48"/>
    <w:rsid w:val="0002422D"/>
    <w:rsid w:val="00024551"/>
    <w:rsid w:val="00024FAC"/>
    <w:rsid w:val="000264CC"/>
    <w:rsid w:val="0002763A"/>
    <w:rsid w:val="00027AD9"/>
    <w:rsid w:val="00030256"/>
    <w:rsid w:val="000308FC"/>
    <w:rsid w:val="00034C6B"/>
    <w:rsid w:val="00035611"/>
    <w:rsid w:val="00037FEB"/>
    <w:rsid w:val="0004130E"/>
    <w:rsid w:val="000421CB"/>
    <w:rsid w:val="00043843"/>
    <w:rsid w:val="000442E0"/>
    <w:rsid w:val="00044CE0"/>
    <w:rsid w:val="0004623C"/>
    <w:rsid w:val="000517C5"/>
    <w:rsid w:val="00051CEC"/>
    <w:rsid w:val="00053618"/>
    <w:rsid w:val="00062CB2"/>
    <w:rsid w:val="00063198"/>
    <w:rsid w:val="0006325F"/>
    <w:rsid w:val="000632BF"/>
    <w:rsid w:val="0006399C"/>
    <w:rsid w:val="00063C2E"/>
    <w:rsid w:val="00065017"/>
    <w:rsid w:val="000654DA"/>
    <w:rsid w:val="0006740B"/>
    <w:rsid w:val="0006760E"/>
    <w:rsid w:val="00072C71"/>
    <w:rsid w:val="000744BB"/>
    <w:rsid w:val="000745C4"/>
    <w:rsid w:val="0007497C"/>
    <w:rsid w:val="000761CC"/>
    <w:rsid w:val="0008027B"/>
    <w:rsid w:val="00081C4D"/>
    <w:rsid w:val="00081D61"/>
    <w:rsid w:val="00083223"/>
    <w:rsid w:val="00084999"/>
    <w:rsid w:val="000854E7"/>
    <w:rsid w:val="0008560D"/>
    <w:rsid w:val="0009382D"/>
    <w:rsid w:val="000947A2"/>
    <w:rsid w:val="000954FD"/>
    <w:rsid w:val="00096439"/>
    <w:rsid w:val="000A005E"/>
    <w:rsid w:val="000A12BA"/>
    <w:rsid w:val="000A1581"/>
    <w:rsid w:val="000A624B"/>
    <w:rsid w:val="000A6AC3"/>
    <w:rsid w:val="000A6C79"/>
    <w:rsid w:val="000A7D3E"/>
    <w:rsid w:val="000B059A"/>
    <w:rsid w:val="000B3A06"/>
    <w:rsid w:val="000B3E74"/>
    <w:rsid w:val="000B5F56"/>
    <w:rsid w:val="000B66F7"/>
    <w:rsid w:val="000B7F13"/>
    <w:rsid w:val="000C0491"/>
    <w:rsid w:val="000C15A5"/>
    <w:rsid w:val="000C3E9B"/>
    <w:rsid w:val="000C449B"/>
    <w:rsid w:val="000C4D72"/>
    <w:rsid w:val="000C51ED"/>
    <w:rsid w:val="000C6402"/>
    <w:rsid w:val="000C7832"/>
    <w:rsid w:val="000D0412"/>
    <w:rsid w:val="000D36CC"/>
    <w:rsid w:val="000D451B"/>
    <w:rsid w:val="000D655D"/>
    <w:rsid w:val="000D65D5"/>
    <w:rsid w:val="000D717D"/>
    <w:rsid w:val="000D7FDF"/>
    <w:rsid w:val="000E433F"/>
    <w:rsid w:val="000F07FD"/>
    <w:rsid w:val="000F6CAA"/>
    <w:rsid w:val="000F6E8B"/>
    <w:rsid w:val="00101242"/>
    <w:rsid w:val="00101704"/>
    <w:rsid w:val="00101D64"/>
    <w:rsid w:val="00101FA6"/>
    <w:rsid w:val="00101FE1"/>
    <w:rsid w:val="001061E4"/>
    <w:rsid w:val="00106B4B"/>
    <w:rsid w:val="00107271"/>
    <w:rsid w:val="00110884"/>
    <w:rsid w:val="00111373"/>
    <w:rsid w:val="00112259"/>
    <w:rsid w:val="0011257D"/>
    <w:rsid w:val="00112E27"/>
    <w:rsid w:val="001144CB"/>
    <w:rsid w:val="00115B3F"/>
    <w:rsid w:val="00116AE5"/>
    <w:rsid w:val="001215C4"/>
    <w:rsid w:val="001227E4"/>
    <w:rsid w:val="00126CD7"/>
    <w:rsid w:val="00131DDF"/>
    <w:rsid w:val="00132C01"/>
    <w:rsid w:val="00135FAA"/>
    <w:rsid w:val="0013603C"/>
    <w:rsid w:val="001364F4"/>
    <w:rsid w:val="001365B5"/>
    <w:rsid w:val="0013686C"/>
    <w:rsid w:val="001369D9"/>
    <w:rsid w:val="00136D33"/>
    <w:rsid w:val="00141BBB"/>
    <w:rsid w:val="00141DB4"/>
    <w:rsid w:val="00144548"/>
    <w:rsid w:val="00144739"/>
    <w:rsid w:val="00153739"/>
    <w:rsid w:val="00153DF0"/>
    <w:rsid w:val="001540A2"/>
    <w:rsid w:val="00155DCE"/>
    <w:rsid w:val="00163E25"/>
    <w:rsid w:val="00164331"/>
    <w:rsid w:val="00165E8F"/>
    <w:rsid w:val="00166643"/>
    <w:rsid w:val="0016676F"/>
    <w:rsid w:val="00167F58"/>
    <w:rsid w:val="00170BFA"/>
    <w:rsid w:val="00170C30"/>
    <w:rsid w:val="0017120D"/>
    <w:rsid w:val="0017184B"/>
    <w:rsid w:val="00171E81"/>
    <w:rsid w:val="00173F3B"/>
    <w:rsid w:val="00175F96"/>
    <w:rsid w:val="00182B59"/>
    <w:rsid w:val="001848D7"/>
    <w:rsid w:val="00184BD9"/>
    <w:rsid w:val="00185AA4"/>
    <w:rsid w:val="00185BD0"/>
    <w:rsid w:val="00191A6D"/>
    <w:rsid w:val="00192653"/>
    <w:rsid w:val="00193518"/>
    <w:rsid w:val="00195486"/>
    <w:rsid w:val="00195763"/>
    <w:rsid w:val="00196C13"/>
    <w:rsid w:val="001972EE"/>
    <w:rsid w:val="001A01CC"/>
    <w:rsid w:val="001A2936"/>
    <w:rsid w:val="001A60F5"/>
    <w:rsid w:val="001B1B7F"/>
    <w:rsid w:val="001B1C22"/>
    <w:rsid w:val="001B39D0"/>
    <w:rsid w:val="001B3BE6"/>
    <w:rsid w:val="001B7047"/>
    <w:rsid w:val="001C02AF"/>
    <w:rsid w:val="001C1B51"/>
    <w:rsid w:val="001C2D3E"/>
    <w:rsid w:val="001C6451"/>
    <w:rsid w:val="001D0235"/>
    <w:rsid w:val="001D25F7"/>
    <w:rsid w:val="001D267E"/>
    <w:rsid w:val="001D27BC"/>
    <w:rsid w:val="001D315E"/>
    <w:rsid w:val="001D347C"/>
    <w:rsid w:val="001D3CAC"/>
    <w:rsid w:val="001D5C14"/>
    <w:rsid w:val="001D7531"/>
    <w:rsid w:val="001E0BD2"/>
    <w:rsid w:val="001E0C15"/>
    <w:rsid w:val="001E13A3"/>
    <w:rsid w:val="001E1659"/>
    <w:rsid w:val="001E32BE"/>
    <w:rsid w:val="001E5B75"/>
    <w:rsid w:val="001F0DDF"/>
    <w:rsid w:val="001F137F"/>
    <w:rsid w:val="001F1D08"/>
    <w:rsid w:val="001F2751"/>
    <w:rsid w:val="001F282B"/>
    <w:rsid w:val="001F6565"/>
    <w:rsid w:val="001F6EC9"/>
    <w:rsid w:val="001F75F9"/>
    <w:rsid w:val="001F7C24"/>
    <w:rsid w:val="00200AC5"/>
    <w:rsid w:val="0020117B"/>
    <w:rsid w:val="00201628"/>
    <w:rsid w:val="00201E8D"/>
    <w:rsid w:val="00203643"/>
    <w:rsid w:val="00207463"/>
    <w:rsid w:val="0021134A"/>
    <w:rsid w:val="002125BB"/>
    <w:rsid w:val="002126C9"/>
    <w:rsid w:val="00212AED"/>
    <w:rsid w:val="0021361E"/>
    <w:rsid w:val="00213738"/>
    <w:rsid w:val="00214785"/>
    <w:rsid w:val="00216B9D"/>
    <w:rsid w:val="00216BA0"/>
    <w:rsid w:val="00216D34"/>
    <w:rsid w:val="0021742B"/>
    <w:rsid w:val="00220C2A"/>
    <w:rsid w:val="0022133D"/>
    <w:rsid w:val="00225142"/>
    <w:rsid w:val="00225E95"/>
    <w:rsid w:val="00227A5D"/>
    <w:rsid w:val="00230D31"/>
    <w:rsid w:val="00240B24"/>
    <w:rsid w:val="00240E3E"/>
    <w:rsid w:val="0024569C"/>
    <w:rsid w:val="0025017A"/>
    <w:rsid w:val="002523CB"/>
    <w:rsid w:val="00252504"/>
    <w:rsid w:val="00253C5D"/>
    <w:rsid w:val="00253F07"/>
    <w:rsid w:val="00254F0D"/>
    <w:rsid w:val="00256807"/>
    <w:rsid w:val="00257C89"/>
    <w:rsid w:val="00261A42"/>
    <w:rsid w:val="00262DBC"/>
    <w:rsid w:val="00263402"/>
    <w:rsid w:val="00266C2E"/>
    <w:rsid w:val="00271CBE"/>
    <w:rsid w:val="002757FF"/>
    <w:rsid w:val="00276490"/>
    <w:rsid w:val="0027690F"/>
    <w:rsid w:val="00276AED"/>
    <w:rsid w:val="002841D0"/>
    <w:rsid w:val="00284B72"/>
    <w:rsid w:val="0028787F"/>
    <w:rsid w:val="00291D77"/>
    <w:rsid w:val="00291DDC"/>
    <w:rsid w:val="00293A40"/>
    <w:rsid w:val="00293D3C"/>
    <w:rsid w:val="00294EEB"/>
    <w:rsid w:val="0029701F"/>
    <w:rsid w:val="00297580"/>
    <w:rsid w:val="002A0A98"/>
    <w:rsid w:val="002A29AF"/>
    <w:rsid w:val="002A2F5F"/>
    <w:rsid w:val="002A401E"/>
    <w:rsid w:val="002A5114"/>
    <w:rsid w:val="002A56E4"/>
    <w:rsid w:val="002A79AA"/>
    <w:rsid w:val="002A79D0"/>
    <w:rsid w:val="002B0179"/>
    <w:rsid w:val="002B0CCE"/>
    <w:rsid w:val="002B193E"/>
    <w:rsid w:val="002B2889"/>
    <w:rsid w:val="002B4F17"/>
    <w:rsid w:val="002B7ED9"/>
    <w:rsid w:val="002C0994"/>
    <w:rsid w:val="002C3E57"/>
    <w:rsid w:val="002C4948"/>
    <w:rsid w:val="002C669C"/>
    <w:rsid w:val="002C714F"/>
    <w:rsid w:val="002D0143"/>
    <w:rsid w:val="002D04CA"/>
    <w:rsid w:val="002D0A13"/>
    <w:rsid w:val="002D1A14"/>
    <w:rsid w:val="002D1B63"/>
    <w:rsid w:val="002D2D90"/>
    <w:rsid w:val="002D396B"/>
    <w:rsid w:val="002D4C0D"/>
    <w:rsid w:val="002D5D35"/>
    <w:rsid w:val="002D738B"/>
    <w:rsid w:val="002D7D39"/>
    <w:rsid w:val="002E1FDE"/>
    <w:rsid w:val="002E3179"/>
    <w:rsid w:val="002E4F4B"/>
    <w:rsid w:val="002E65E6"/>
    <w:rsid w:val="002E6651"/>
    <w:rsid w:val="002E783B"/>
    <w:rsid w:val="002F2043"/>
    <w:rsid w:val="002F3325"/>
    <w:rsid w:val="002F3565"/>
    <w:rsid w:val="002F63DE"/>
    <w:rsid w:val="002F7766"/>
    <w:rsid w:val="00302504"/>
    <w:rsid w:val="00303CB6"/>
    <w:rsid w:val="00304B48"/>
    <w:rsid w:val="00304D75"/>
    <w:rsid w:val="00305082"/>
    <w:rsid w:val="00305E58"/>
    <w:rsid w:val="00305FDA"/>
    <w:rsid w:val="003061A5"/>
    <w:rsid w:val="00307421"/>
    <w:rsid w:val="0030788D"/>
    <w:rsid w:val="00310523"/>
    <w:rsid w:val="00311B57"/>
    <w:rsid w:val="00312B34"/>
    <w:rsid w:val="003143F6"/>
    <w:rsid w:val="003144D5"/>
    <w:rsid w:val="0032031F"/>
    <w:rsid w:val="00322FDD"/>
    <w:rsid w:val="00323DDE"/>
    <w:rsid w:val="0032518C"/>
    <w:rsid w:val="00326B76"/>
    <w:rsid w:val="0032728A"/>
    <w:rsid w:val="003323FF"/>
    <w:rsid w:val="003327A1"/>
    <w:rsid w:val="0033621F"/>
    <w:rsid w:val="00336A48"/>
    <w:rsid w:val="003375E5"/>
    <w:rsid w:val="0034275B"/>
    <w:rsid w:val="003457B8"/>
    <w:rsid w:val="00346A22"/>
    <w:rsid w:val="003474F7"/>
    <w:rsid w:val="00347BDC"/>
    <w:rsid w:val="00350508"/>
    <w:rsid w:val="00352E97"/>
    <w:rsid w:val="00353270"/>
    <w:rsid w:val="00355B62"/>
    <w:rsid w:val="003571FC"/>
    <w:rsid w:val="00357896"/>
    <w:rsid w:val="00360EA2"/>
    <w:rsid w:val="003663E9"/>
    <w:rsid w:val="003676C2"/>
    <w:rsid w:val="00367B39"/>
    <w:rsid w:val="0037043C"/>
    <w:rsid w:val="0037484E"/>
    <w:rsid w:val="00375D8C"/>
    <w:rsid w:val="00375EE5"/>
    <w:rsid w:val="00376B07"/>
    <w:rsid w:val="00383CCF"/>
    <w:rsid w:val="00384336"/>
    <w:rsid w:val="00391358"/>
    <w:rsid w:val="00392982"/>
    <w:rsid w:val="00394013"/>
    <w:rsid w:val="00394859"/>
    <w:rsid w:val="003A00BC"/>
    <w:rsid w:val="003A0436"/>
    <w:rsid w:val="003A0B1A"/>
    <w:rsid w:val="003A2017"/>
    <w:rsid w:val="003A5205"/>
    <w:rsid w:val="003A57C2"/>
    <w:rsid w:val="003A6306"/>
    <w:rsid w:val="003A6BEA"/>
    <w:rsid w:val="003B4181"/>
    <w:rsid w:val="003B6F12"/>
    <w:rsid w:val="003C15AC"/>
    <w:rsid w:val="003C2CAC"/>
    <w:rsid w:val="003C44C2"/>
    <w:rsid w:val="003C4D0E"/>
    <w:rsid w:val="003C4E9F"/>
    <w:rsid w:val="003C51AF"/>
    <w:rsid w:val="003C5658"/>
    <w:rsid w:val="003C5834"/>
    <w:rsid w:val="003D041C"/>
    <w:rsid w:val="003D1A9F"/>
    <w:rsid w:val="003D1D3F"/>
    <w:rsid w:val="003D2F1C"/>
    <w:rsid w:val="003D2FCF"/>
    <w:rsid w:val="003D3743"/>
    <w:rsid w:val="003D5EB2"/>
    <w:rsid w:val="003D77AD"/>
    <w:rsid w:val="003E2A35"/>
    <w:rsid w:val="003E2AB4"/>
    <w:rsid w:val="003E3A04"/>
    <w:rsid w:val="003E5DB0"/>
    <w:rsid w:val="003E5F60"/>
    <w:rsid w:val="003E5F93"/>
    <w:rsid w:val="003F1F35"/>
    <w:rsid w:val="003F37FE"/>
    <w:rsid w:val="003F471D"/>
    <w:rsid w:val="003F4740"/>
    <w:rsid w:val="003F515B"/>
    <w:rsid w:val="003F6BD5"/>
    <w:rsid w:val="003F7412"/>
    <w:rsid w:val="00404F7F"/>
    <w:rsid w:val="00405A9F"/>
    <w:rsid w:val="00405E0E"/>
    <w:rsid w:val="00407338"/>
    <w:rsid w:val="004104B6"/>
    <w:rsid w:val="00410640"/>
    <w:rsid w:val="00412A64"/>
    <w:rsid w:val="0041347A"/>
    <w:rsid w:val="0041375C"/>
    <w:rsid w:val="004146B6"/>
    <w:rsid w:val="004153B9"/>
    <w:rsid w:val="00416E57"/>
    <w:rsid w:val="004230CA"/>
    <w:rsid w:val="00426969"/>
    <w:rsid w:val="004278A9"/>
    <w:rsid w:val="00427DAD"/>
    <w:rsid w:val="004338D4"/>
    <w:rsid w:val="00434BDC"/>
    <w:rsid w:val="00435FFC"/>
    <w:rsid w:val="00436385"/>
    <w:rsid w:val="004421AA"/>
    <w:rsid w:val="00444653"/>
    <w:rsid w:val="004470BA"/>
    <w:rsid w:val="0044717C"/>
    <w:rsid w:val="00447A1C"/>
    <w:rsid w:val="00453ADB"/>
    <w:rsid w:val="004540A3"/>
    <w:rsid w:val="00454C1D"/>
    <w:rsid w:val="00455939"/>
    <w:rsid w:val="00457C19"/>
    <w:rsid w:val="004622FD"/>
    <w:rsid w:val="00464516"/>
    <w:rsid w:val="0046471C"/>
    <w:rsid w:val="004666EE"/>
    <w:rsid w:val="00467189"/>
    <w:rsid w:val="00467CD4"/>
    <w:rsid w:val="0047110D"/>
    <w:rsid w:val="00472EBA"/>
    <w:rsid w:val="00473BEC"/>
    <w:rsid w:val="004761CD"/>
    <w:rsid w:val="00476C38"/>
    <w:rsid w:val="0047757F"/>
    <w:rsid w:val="004802BD"/>
    <w:rsid w:val="00480AFE"/>
    <w:rsid w:val="00484D32"/>
    <w:rsid w:val="004856DF"/>
    <w:rsid w:val="0048744C"/>
    <w:rsid w:val="004933D2"/>
    <w:rsid w:val="004946A5"/>
    <w:rsid w:val="00494C7F"/>
    <w:rsid w:val="00495253"/>
    <w:rsid w:val="004960C5"/>
    <w:rsid w:val="004A0044"/>
    <w:rsid w:val="004A05C5"/>
    <w:rsid w:val="004A0C8F"/>
    <w:rsid w:val="004A0E52"/>
    <w:rsid w:val="004A0F03"/>
    <w:rsid w:val="004A2028"/>
    <w:rsid w:val="004A2689"/>
    <w:rsid w:val="004A282C"/>
    <w:rsid w:val="004A2D99"/>
    <w:rsid w:val="004A339D"/>
    <w:rsid w:val="004A354E"/>
    <w:rsid w:val="004A3A28"/>
    <w:rsid w:val="004A505C"/>
    <w:rsid w:val="004A5334"/>
    <w:rsid w:val="004B082E"/>
    <w:rsid w:val="004B25FF"/>
    <w:rsid w:val="004B28C5"/>
    <w:rsid w:val="004B3247"/>
    <w:rsid w:val="004B3FB8"/>
    <w:rsid w:val="004B7C81"/>
    <w:rsid w:val="004C01B2"/>
    <w:rsid w:val="004C1D6E"/>
    <w:rsid w:val="004C47E4"/>
    <w:rsid w:val="004C6E8B"/>
    <w:rsid w:val="004D0756"/>
    <w:rsid w:val="004D5E52"/>
    <w:rsid w:val="004D7635"/>
    <w:rsid w:val="004E06AA"/>
    <w:rsid w:val="004E071B"/>
    <w:rsid w:val="004E1C6C"/>
    <w:rsid w:val="004E3AC5"/>
    <w:rsid w:val="004E3D6E"/>
    <w:rsid w:val="004E5AA4"/>
    <w:rsid w:val="004E6E81"/>
    <w:rsid w:val="004E716C"/>
    <w:rsid w:val="004E7CE4"/>
    <w:rsid w:val="004F0A0B"/>
    <w:rsid w:val="004F1751"/>
    <w:rsid w:val="004F1BBE"/>
    <w:rsid w:val="004F2E2E"/>
    <w:rsid w:val="004F2F22"/>
    <w:rsid w:val="004F33E6"/>
    <w:rsid w:val="004F4BCA"/>
    <w:rsid w:val="004F52D4"/>
    <w:rsid w:val="004F5882"/>
    <w:rsid w:val="004F7819"/>
    <w:rsid w:val="004F7B40"/>
    <w:rsid w:val="004F7B50"/>
    <w:rsid w:val="00504752"/>
    <w:rsid w:val="005074C1"/>
    <w:rsid w:val="00511942"/>
    <w:rsid w:val="005128BF"/>
    <w:rsid w:val="00513E63"/>
    <w:rsid w:val="005163FC"/>
    <w:rsid w:val="0051642D"/>
    <w:rsid w:val="0051718B"/>
    <w:rsid w:val="00523B88"/>
    <w:rsid w:val="00525440"/>
    <w:rsid w:val="0052557D"/>
    <w:rsid w:val="00526210"/>
    <w:rsid w:val="00526E19"/>
    <w:rsid w:val="00527A1F"/>
    <w:rsid w:val="00530845"/>
    <w:rsid w:val="00530A3E"/>
    <w:rsid w:val="00533CAA"/>
    <w:rsid w:val="00534486"/>
    <w:rsid w:val="00534E99"/>
    <w:rsid w:val="00536EF8"/>
    <w:rsid w:val="00537645"/>
    <w:rsid w:val="00542A7B"/>
    <w:rsid w:val="00542A7D"/>
    <w:rsid w:val="00543C61"/>
    <w:rsid w:val="00544F49"/>
    <w:rsid w:val="00545EAB"/>
    <w:rsid w:val="0054634B"/>
    <w:rsid w:val="00546D37"/>
    <w:rsid w:val="00547998"/>
    <w:rsid w:val="005505D7"/>
    <w:rsid w:val="00552292"/>
    <w:rsid w:val="005532B2"/>
    <w:rsid w:val="005532DD"/>
    <w:rsid w:val="00553604"/>
    <w:rsid w:val="00555D73"/>
    <w:rsid w:val="005562EE"/>
    <w:rsid w:val="00560019"/>
    <w:rsid w:val="005607EC"/>
    <w:rsid w:val="00560BD1"/>
    <w:rsid w:val="005648A7"/>
    <w:rsid w:val="00570F98"/>
    <w:rsid w:val="00574D87"/>
    <w:rsid w:val="00576CAE"/>
    <w:rsid w:val="00581081"/>
    <w:rsid w:val="00584371"/>
    <w:rsid w:val="00585BA7"/>
    <w:rsid w:val="0058726E"/>
    <w:rsid w:val="00587F1F"/>
    <w:rsid w:val="0059166E"/>
    <w:rsid w:val="00593ABB"/>
    <w:rsid w:val="00594078"/>
    <w:rsid w:val="0059603A"/>
    <w:rsid w:val="00597A71"/>
    <w:rsid w:val="00597B2C"/>
    <w:rsid w:val="005A0AD3"/>
    <w:rsid w:val="005A16C5"/>
    <w:rsid w:val="005A2AA7"/>
    <w:rsid w:val="005A30F7"/>
    <w:rsid w:val="005A3D3C"/>
    <w:rsid w:val="005A3EFB"/>
    <w:rsid w:val="005A5596"/>
    <w:rsid w:val="005A79F5"/>
    <w:rsid w:val="005B0258"/>
    <w:rsid w:val="005B04B3"/>
    <w:rsid w:val="005B2564"/>
    <w:rsid w:val="005B3DEA"/>
    <w:rsid w:val="005B47C3"/>
    <w:rsid w:val="005B4C27"/>
    <w:rsid w:val="005B7763"/>
    <w:rsid w:val="005C2472"/>
    <w:rsid w:val="005C250D"/>
    <w:rsid w:val="005C4364"/>
    <w:rsid w:val="005C5E96"/>
    <w:rsid w:val="005C6183"/>
    <w:rsid w:val="005C737D"/>
    <w:rsid w:val="005D1DD9"/>
    <w:rsid w:val="005D2DAA"/>
    <w:rsid w:val="005D44A8"/>
    <w:rsid w:val="005E0371"/>
    <w:rsid w:val="005E2FF6"/>
    <w:rsid w:val="005E3C47"/>
    <w:rsid w:val="005E570C"/>
    <w:rsid w:val="005E7509"/>
    <w:rsid w:val="005F395A"/>
    <w:rsid w:val="005F43ED"/>
    <w:rsid w:val="006007C1"/>
    <w:rsid w:val="00600974"/>
    <w:rsid w:val="006025A7"/>
    <w:rsid w:val="00603C0E"/>
    <w:rsid w:val="00605DC4"/>
    <w:rsid w:val="006063B0"/>
    <w:rsid w:val="006072C4"/>
    <w:rsid w:val="00607AE5"/>
    <w:rsid w:val="00610EDE"/>
    <w:rsid w:val="00613A2B"/>
    <w:rsid w:val="00613B45"/>
    <w:rsid w:val="00615B2A"/>
    <w:rsid w:val="00620188"/>
    <w:rsid w:val="00621A30"/>
    <w:rsid w:val="0062216B"/>
    <w:rsid w:val="00625148"/>
    <w:rsid w:val="00627A11"/>
    <w:rsid w:val="00632C29"/>
    <w:rsid w:val="00633F24"/>
    <w:rsid w:val="00634563"/>
    <w:rsid w:val="00634DA4"/>
    <w:rsid w:val="00635F79"/>
    <w:rsid w:val="006379DB"/>
    <w:rsid w:val="00640BB3"/>
    <w:rsid w:val="00641F2E"/>
    <w:rsid w:val="006435BA"/>
    <w:rsid w:val="00643EE9"/>
    <w:rsid w:val="00643F8F"/>
    <w:rsid w:val="006456B8"/>
    <w:rsid w:val="00646793"/>
    <w:rsid w:val="00651231"/>
    <w:rsid w:val="006544D8"/>
    <w:rsid w:val="00655E22"/>
    <w:rsid w:val="00657EA8"/>
    <w:rsid w:val="00661887"/>
    <w:rsid w:val="006627BD"/>
    <w:rsid w:val="00663C5A"/>
    <w:rsid w:val="00666027"/>
    <w:rsid w:val="006661BF"/>
    <w:rsid w:val="006701A3"/>
    <w:rsid w:val="00670BC4"/>
    <w:rsid w:val="00670C69"/>
    <w:rsid w:val="00671521"/>
    <w:rsid w:val="00671E6C"/>
    <w:rsid w:val="00672E12"/>
    <w:rsid w:val="00673765"/>
    <w:rsid w:val="00674EA7"/>
    <w:rsid w:val="00675B67"/>
    <w:rsid w:val="0067627F"/>
    <w:rsid w:val="00676E27"/>
    <w:rsid w:val="00676EE0"/>
    <w:rsid w:val="006806FB"/>
    <w:rsid w:val="006820C4"/>
    <w:rsid w:val="0068298A"/>
    <w:rsid w:val="00683A62"/>
    <w:rsid w:val="00686911"/>
    <w:rsid w:val="00686A01"/>
    <w:rsid w:val="00686B77"/>
    <w:rsid w:val="00691C90"/>
    <w:rsid w:val="00692800"/>
    <w:rsid w:val="00693D59"/>
    <w:rsid w:val="00696D8E"/>
    <w:rsid w:val="006A6F06"/>
    <w:rsid w:val="006B07CE"/>
    <w:rsid w:val="006B21ED"/>
    <w:rsid w:val="006B3C4C"/>
    <w:rsid w:val="006B74F6"/>
    <w:rsid w:val="006B76FE"/>
    <w:rsid w:val="006C12D8"/>
    <w:rsid w:val="006C3503"/>
    <w:rsid w:val="006C5C13"/>
    <w:rsid w:val="006C77F5"/>
    <w:rsid w:val="006D082B"/>
    <w:rsid w:val="006D1149"/>
    <w:rsid w:val="006D137F"/>
    <w:rsid w:val="006D144C"/>
    <w:rsid w:val="006D1D3B"/>
    <w:rsid w:val="006D3759"/>
    <w:rsid w:val="006D54EE"/>
    <w:rsid w:val="006D60CA"/>
    <w:rsid w:val="006E0089"/>
    <w:rsid w:val="006E4D77"/>
    <w:rsid w:val="006E666C"/>
    <w:rsid w:val="006E7445"/>
    <w:rsid w:val="006E798E"/>
    <w:rsid w:val="006F2397"/>
    <w:rsid w:val="006F2736"/>
    <w:rsid w:val="006F5226"/>
    <w:rsid w:val="006F7AA5"/>
    <w:rsid w:val="006F7F74"/>
    <w:rsid w:val="00704B18"/>
    <w:rsid w:val="0071070E"/>
    <w:rsid w:val="00710846"/>
    <w:rsid w:val="007121CD"/>
    <w:rsid w:val="00712BBB"/>
    <w:rsid w:val="00712EC1"/>
    <w:rsid w:val="007158C1"/>
    <w:rsid w:val="00717349"/>
    <w:rsid w:val="007175D8"/>
    <w:rsid w:val="00717DE2"/>
    <w:rsid w:val="00721D03"/>
    <w:rsid w:val="00721F6C"/>
    <w:rsid w:val="00722864"/>
    <w:rsid w:val="00722E2E"/>
    <w:rsid w:val="007235B9"/>
    <w:rsid w:val="00723A46"/>
    <w:rsid w:val="0072636E"/>
    <w:rsid w:val="00730FFF"/>
    <w:rsid w:val="00733BFF"/>
    <w:rsid w:val="00734AB6"/>
    <w:rsid w:val="00736E8C"/>
    <w:rsid w:val="0074003A"/>
    <w:rsid w:val="00744A08"/>
    <w:rsid w:val="007464B3"/>
    <w:rsid w:val="0075349E"/>
    <w:rsid w:val="0075380D"/>
    <w:rsid w:val="00753A1F"/>
    <w:rsid w:val="00755146"/>
    <w:rsid w:val="0076007E"/>
    <w:rsid w:val="007603AF"/>
    <w:rsid w:val="00763EE6"/>
    <w:rsid w:val="007642FB"/>
    <w:rsid w:val="0076450A"/>
    <w:rsid w:val="00764B48"/>
    <w:rsid w:val="00765A57"/>
    <w:rsid w:val="00773885"/>
    <w:rsid w:val="00775495"/>
    <w:rsid w:val="00776813"/>
    <w:rsid w:val="007775C7"/>
    <w:rsid w:val="00780D02"/>
    <w:rsid w:val="00780D19"/>
    <w:rsid w:val="007831C3"/>
    <w:rsid w:val="00783FE8"/>
    <w:rsid w:val="00785E61"/>
    <w:rsid w:val="00787046"/>
    <w:rsid w:val="007905F0"/>
    <w:rsid w:val="007915CA"/>
    <w:rsid w:val="007930B3"/>
    <w:rsid w:val="00793A85"/>
    <w:rsid w:val="007945C2"/>
    <w:rsid w:val="00795E6A"/>
    <w:rsid w:val="00796F94"/>
    <w:rsid w:val="007A0493"/>
    <w:rsid w:val="007A0D16"/>
    <w:rsid w:val="007A32CE"/>
    <w:rsid w:val="007A380E"/>
    <w:rsid w:val="007A3CC7"/>
    <w:rsid w:val="007A4D99"/>
    <w:rsid w:val="007A5106"/>
    <w:rsid w:val="007A6B64"/>
    <w:rsid w:val="007A7E96"/>
    <w:rsid w:val="007B03E9"/>
    <w:rsid w:val="007B0588"/>
    <w:rsid w:val="007B093C"/>
    <w:rsid w:val="007B0F9C"/>
    <w:rsid w:val="007B33CE"/>
    <w:rsid w:val="007B662C"/>
    <w:rsid w:val="007C150C"/>
    <w:rsid w:val="007C2070"/>
    <w:rsid w:val="007C5E4D"/>
    <w:rsid w:val="007C5EDF"/>
    <w:rsid w:val="007C6604"/>
    <w:rsid w:val="007D14FA"/>
    <w:rsid w:val="007D1DE2"/>
    <w:rsid w:val="007D2A35"/>
    <w:rsid w:val="007D41A1"/>
    <w:rsid w:val="007D4597"/>
    <w:rsid w:val="007D57EF"/>
    <w:rsid w:val="007D672F"/>
    <w:rsid w:val="007D7F7E"/>
    <w:rsid w:val="007E2AE3"/>
    <w:rsid w:val="007E2BB1"/>
    <w:rsid w:val="007E4F3E"/>
    <w:rsid w:val="007E5736"/>
    <w:rsid w:val="007E669A"/>
    <w:rsid w:val="007E6A4F"/>
    <w:rsid w:val="007F0856"/>
    <w:rsid w:val="007F3463"/>
    <w:rsid w:val="007F386A"/>
    <w:rsid w:val="007F6FAE"/>
    <w:rsid w:val="00802005"/>
    <w:rsid w:val="00806843"/>
    <w:rsid w:val="0080781E"/>
    <w:rsid w:val="00810508"/>
    <w:rsid w:val="008119EC"/>
    <w:rsid w:val="00813372"/>
    <w:rsid w:val="00814E1F"/>
    <w:rsid w:val="00815859"/>
    <w:rsid w:val="00815E7D"/>
    <w:rsid w:val="008161D8"/>
    <w:rsid w:val="00816483"/>
    <w:rsid w:val="00816F98"/>
    <w:rsid w:val="008178E8"/>
    <w:rsid w:val="00820DD7"/>
    <w:rsid w:val="00821E1A"/>
    <w:rsid w:val="0082279B"/>
    <w:rsid w:val="00824C9C"/>
    <w:rsid w:val="00830BA4"/>
    <w:rsid w:val="0083143E"/>
    <w:rsid w:val="00831729"/>
    <w:rsid w:val="00833FC1"/>
    <w:rsid w:val="00834F54"/>
    <w:rsid w:val="008358F8"/>
    <w:rsid w:val="008360F8"/>
    <w:rsid w:val="00837BC9"/>
    <w:rsid w:val="008410B8"/>
    <w:rsid w:val="00841A78"/>
    <w:rsid w:val="00842848"/>
    <w:rsid w:val="00845832"/>
    <w:rsid w:val="0084701B"/>
    <w:rsid w:val="008521E5"/>
    <w:rsid w:val="00856314"/>
    <w:rsid w:val="0085658D"/>
    <w:rsid w:val="008568D2"/>
    <w:rsid w:val="0085768D"/>
    <w:rsid w:val="00857F85"/>
    <w:rsid w:val="0086174D"/>
    <w:rsid w:val="00861C0A"/>
    <w:rsid w:val="0086369B"/>
    <w:rsid w:val="00863F81"/>
    <w:rsid w:val="00863F8C"/>
    <w:rsid w:val="00864F79"/>
    <w:rsid w:val="00865BFE"/>
    <w:rsid w:val="0087041D"/>
    <w:rsid w:val="00871F85"/>
    <w:rsid w:val="00874D45"/>
    <w:rsid w:val="008752E1"/>
    <w:rsid w:val="00875808"/>
    <w:rsid w:val="00875CBE"/>
    <w:rsid w:val="008779DD"/>
    <w:rsid w:val="00882BCB"/>
    <w:rsid w:val="00885705"/>
    <w:rsid w:val="00890578"/>
    <w:rsid w:val="008926D5"/>
    <w:rsid w:val="00892E50"/>
    <w:rsid w:val="008943E2"/>
    <w:rsid w:val="00897D9F"/>
    <w:rsid w:val="008A02D7"/>
    <w:rsid w:val="008A1330"/>
    <w:rsid w:val="008A4396"/>
    <w:rsid w:val="008A5595"/>
    <w:rsid w:val="008A7DA9"/>
    <w:rsid w:val="008B00D0"/>
    <w:rsid w:val="008B36F3"/>
    <w:rsid w:val="008B7191"/>
    <w:rsid w:val="008B73DB"/>
    <w:rsid w:val="008B7EC9"/>
    <w:rsid w:val="008C0E72"/>
    <w:rsid w:val="008C612C"/>
    <w:rsid w:val="008C653C"/>
    <w:rsid w:val="008D1D0C"/>
    <w:rsid w:val="008D2CE1"/>
    <w:rsid w:val="008D2E37"/>
    <w:rsid w:val="008D689F"/>
    <w:rsid w:val="008D6F6C"/>
    <w:rsid w:val="008E1797"/>
    <w:rsid w:val="008E47DA"/>
    <w:rsid w:val="008E623E"/>
    <w:rsid w:val="008E6F9D"/>
    <w:rsid w:val="008F124E"/>
    <w:rsid w:val="008F1F52"/>
    <w:rsid w:val="008F28BC"/>
    <w:rsid w:val="008F2D6F"/>
    <w:rsid w:val="008F3F0A"/>
    <w:rsid w:val="008F44AA"/>
    <w:rsid w:val="008F52F3"/>
    <w:rsid w:val="008F5E6D"/>
    <w:rsid w:val="008F6CA5"/>
    <w:rsid w:val="008F7A1D"/>
    <w:rsid w:val="00901B25"/>
    <w:rsid w:val="009051D8"/>
    <w:rsid w:val="00905725"/>
    <w:rsid w:val="00905908"/>
    <w:rsid w:val="00905E18"/>
    <w:rsid w:val="00911BCB"/>
    <w:rsid w:val="0091330D"/>
    <w:rsid w:val="00913750"/>
    <w:rsid w:val="00913F25"/>
    <w:rsid w:val="009155A7"/>
    <w:rsid w:val="00916D42"/>
    <w:rsid w:val="009177FC"/>
    <w:rsid w:val="00917BBF"/>
    <w:rsid w:val="009204C5"/>
    <w:rsid w:val="00921040"/>
    <w:rsid w:val="00923313"/>
    <w:rsid w:val="00923475"/>
    <w:rsid w:val="00924F0C"/>
    <w:rsid w:val="00925998"/>
    <w:rsid w:val="0093262B"/>
    <w:rsid w:val="00932EE1"/>
    <w:rsid w:val="009343A4"/>
    <w:rsid w:val="009347E2"/>
    <w:rsid w:val="00934F24"/>
    <w:rsid w:val="00935740"/>
    <w:rsid w:val="00942208"/>
    <w:rsid w:val="00942647"/>
    <w:rsid w:val="00943B1F"/>
    <w:rsid w:val="00944240"/>
    <w:rsid w:val="009442FD"/>
    <w:rsid w:val="00947EF3"/>
    <w:rsid w:val="009556DA"/>
    <w:rsid w:val="00962B90"/>
    <w:rsid w:val="0096365E"/>
    <w:rsid w:val="00963FE4"/>
    <w:rsid w:val="00965B89"/>
    <w:rsid w:val="00966862"/>
    <w:rsid w:val="009708BF"/>
    <w:rsid w:val="00971032"/>
    <w:rsid w:val="00971FF1"/>
    <w:rsid w:val="00972945"/>
    <w:rsid w:val="00974350"/>
    <w:rsid w:val="009745AC"/>
    <w:rsid w:val="00974B69"/>
    <w:rsid w:val="009770C1"/>
    <w:rsid w:val="009808B6"/>
    <w:rsid w:val="00981093"/>
    <w:rsid w:val="00982755"/>
    <w:rsid w:val="00982FF1"/>
    <w:rsid w:val="009838ED"/>
    <w:rsid w:val="00983939"/>
    <w:rsid w:val="009841D8"/>
    <w:rsid w:val="0098497E"/>
    <w:rsid w:val="0098677F"/>
    <w:rsid w:val="00987C2D"/>
    <w:rsid w:val="00991B42"/>
    <w:rsid w:val="00991D0F"/>
    <w:rsid w:val="00992D48"/>
    <w:rsid w:val="00993065"/>
    <w:rsid w:val="00994651"/>
    <w:rsid w:val="00994C6A"/>
    <w:rsid w:val="0099589A"/>
    <w:rsid w:val="00997488"/>
    <w:rsid w:val="00997B45"/>
    <w:rsid w:val="009A0D11"/>
    <w:rsid w:val="009A1913"/>
    <w:rsid w:val="009A424C"/>
    <w:rsid w:val="009A5654"/>
    <w:rsid w:val="009A6A97"/>
    <w:rsid w:val="009A6E21"/>
    <w:rsid w:val="009A76C5"/>
    <w:rsid w:val="009A790D"/>
    <w:rsid w:val="009B06C2"/>
    <w:rsid w:val="009B0873"/>
    <w:rsid w:val="009B3FF9"/>
    <w:rsid w:val="009B4B32"/>
    <w:rsid w:val="009B60B2"/>
    <w:rsid w:val="009B7AA2"/>
    <w:rsid w:val="009B7CAE"/>
    <w:rsid w:val="009C11D7"/>
    <w:rsid w:val="009C3A14"/>
    <w:rsid w:val="009C4C0A"/>
    <w:rsid w:val="009C5680"/>
    <w:rsid w:val="009D0AFE"/>
    <w:rsid w:val="009D1696"/>
    <w:rsid w:val="009D370F"/>
    <w:rsid w:val="009D5380"/>
    <w:rsid w:val="009D6505"/>
    <w:rsid w:val="009D6CEE"/>
    <w:rsid w:val="009E057F"/>
    <w:rsid w:val="009E1C51"/>
    <w:rsid w:val="009E39FB"/>
    <w:rsid w:val="009F208E"/>
    <w:rsid w:val="009F235E"/>
    <w:rsid w:val="009F30F1"/>
    <w:rsid w:val="009F5474"/>
    <w:rsid w:val="009F6639"/>
    <w:rsid w:val="009F7B1E"/>
    <w:rsid w:val="00A025E8"/>
    <w:rsid w:val="00A026DB"/>
    <w:rsid w:val="00A10494"/>
    <w:rsid w:val="00A10702"/>
    <w:rsid w:val="00A11C2D"/>
    <w:rsid w:val="00A12F50"/>
    <w:rsid w:val="00A130CF"/>
    <w:rsid w:val="00A131F9"/>
    <w:rsid w:val="00A14730"/>
    <w:rsid w:val="00A150EF"/>
    <w:rsid w:val="00A15625"/>
    <w:rsid w:val="00A1637C"/>
    <w:rsid w:val="00A16F36"/>
    <w:rsid w:val="00A2106D"/>
    <w:rsid w:val="00A219CD"/>
    <w:rsid w:val="00A21DF5"/>
    <w:rsid w:val="00A2283C"/>
    <w:rsid w:val="00A22D8E"/>
    <w:rsid w:val="00A24475"/>
    <w:rsid w:val="00A24490"/>
    <w:rsid w:val="00A25F23"/>
    <w:rsid w:val="00A26238"/>
    <w:rsid w:val="00A262D1"/>
    <w:rsid w:val="00A266B7"/>
    <w:rsid w:val="00A309E9"/>
    <w:rsid w:val="00A33D43"/>
    <w:rsid w:val="00A3429F"/>
    <w:rsid w:val="00A3646F"/>
    <w:rsid w:val="00A378BF"/>
    <w:rsid w:val="00A4189E"/>
    <w:rsid w:val="00A42799"/>
    <w:rsid w:val="00A42E9C"/>
    <w:rsid w:val="00A431D8"/>
    <w:rsid w:val="00A4336D"/>
    <w:rsid w:val="00A43B75"/>
    <w:rsid w:val="00A43FE6"/>
    <w:rsid w:val="00A44F6A"/>
    <w:rsid w:val="00A44FC8"/>
    <w:rsid w:val="00A45AB7"/>
    <w:rsid w:val="00A477E8"/>
    <w:rsid w:val="00A53ABB"/>
    <w:rsid w:val="00A54049"/>
    <w:rsid w:val="00A54797"/>
    <w:rsid w:val="00A60852"/>
    <w:rsid w:val="00A63FD4"/>
    <w:rsid w:val="00A65934"/>
    <w:rsid w:val="00A665EF"/>
    <w:rsid w:val="00A6792C"/>
    <w:rsid w:val="00A72F73"/>
    <w:rsid w:val="00A76AD6"/>
    <w:rsid w:val="00A80713"/>
    <w:rsid w:val="00A817F1"/>
    <w:rsid w:val="00A8222A"/>
    <w:rsid w:val="00A832A2"/>
    <w:rsid w:val="00A83DFC"/>
    <w:rsid w:val="00A852DB"/>
    <w:rsid w:val="00A867FA"/>
    <w:rsid w:val="00A875A8"/>
    <w:rsid w:val="00A90387"/>
    <w:rsid w:val="00A958DF"/>
    <w:rsid w:val="00AA0075"/>
    <w:rsid w:val="00AA0928"/>
    <w:rsid w:val="00AA3E36"/>
    <w:rsid w:val="00AA6738"/>
    <w:rsid w:val="00AB12DC"/>
    <w:rsid w:val="00AB174E"/>
    <w:rsid w:val="00AB2235"/>
    <w:rsid w:val="00AB355E"/>
    <w:rsid w:val="00AB5742"/>
    <w:rsid w:val="00AB6627"/>
    <w:rsid w:val="00AB6ECC"/>
    <w:rsid w:val="00AC0424"/>
    <w:rsid w:val="00AC06E0"/>
    <w:rsid w:val="00AC0F8A"/>
    <w:rsid w:val="00AC513E"/>
    <w:rsid w:val="00AC5D5C"/>
    <w:rsid w:val="00AC720D"/>
    <w:rsid w:val="00AD61F4"/>
    <w:rsid w:val="00AD6C10"/>
    <w:rsid w:val="00AD77C5"/>
    <w:rsid w:val="00AE000A"/>
    <w:rsid w:val="00AE08B5"/>
    <w:rsid w:val="00AE18B6"/>
    <w:rsid w:val="00AE1CB4"/>
    <w:rsid w:val="00AE218D"/>
    <w:rsid w:val="00AE2791"/>
    <w:rsid w:val="00AE3C3A"/>
    <w:rsid w:val="00AE4557"/>
    <w:rsid w:val="00AF0BD4"/>
    <w:rsid w:val="00AF1273"/>
    <w:rsid w:val="00AF16C3"/>
    <w:rsid w:val="00AF3E33"/>
    <w:rsid w:val="00AF7D64"/>
    <w:rsid w:val="00B001CA"/>
    <w:rsid w:val="00B01EA6"/>
    <w:rsid w:val="00B03C1E"/>
    <w:rsid w:val="00B04BD0"/>
    <w:rsid w:val="00B0557B"/>
    <w:rsid w:val="00B05AB7"/>
    <w:rsid w:val="00B1008E"/>
    <w:rsid w:val="00B10536"/>
    <w:rsid w:val="00B10740"/>
    <w:rsid w:val="00B116E9"/>
    <w:rsid w:val="00B147D0"/>
    <w:rsid w:val="00B163F0"/>
    <w:rsid w:val="00B17845"/>
    <w:rsid w:val="00B20B06"/>
    <w:rsid w:val="00B227D0"/>
    <w:rsid w:val="00B24E95"/>
    <w:rsid w:val="00B2516A"/>
    <w:rsid w:val="00B25367"/>
    <w:rsid w:val="00B26688"/>
    <w:rsid w:val="00B2790A"/>
    <w:rsid w:val="00B27C32"/>
    <w:rsid w:val="00B32552"/>
    <w:rsid w:val="00B3278C"/>
    <w:rsid w:val="00B36C76"/>
    <w:rsid w:val="00B3718A"/>
    <w:rsid w:val="00B40649"/>
    <w:rsid w:val="00B42B13"/>
    <w:rsid w:val="00B4422D"/>
    <w:rsid w:val="00B446DE"/>
    <w:rsid w:val="00B50D19"/>
    <w:rsid w:val="00B50D9F"/>
    <w:rsid w:val="00B51389"/>
    <w:rsid w:val="00B520F7"/>
    <w:rsid w:val="00B62B03"/>
    <w:rsid w:val="00B62CC7"/>
    <w:rsid w:val="00B631BC"/>
    <w:rsid w:val="00B63601"/>
    <w:rsid w:val="00B641F8"/>
    <w:rsid w:val="00B64BB8"/>
    <w:rsid w:val="00B64C9A"/>
    <w:rsid w:val="00B67A51"/>
    <w:rsid w:val="00B7201F"/>
    <w:rsid w:val="00B72820"/>
    <w:rsid w:val="00B736CC"/>
    <w:rsid w:val="00B73DA3"/>
    <w:rsid w:val="00B74C88"/>
    <w:rsid w:val="00B80150"/>
    <w:rsid w:val="00B80B4C"/>
    <w:rsid w:val="00B82FA6"/>
    <w:rsid w:val="00B84512"/>
    <w:rsid w:val="00B8764D"/>
    <w:rsid w:val="00B91390"/>
    <w:rsid w:val="00B9685D"/>
    <w:rsid w:val="00BA138B"/>
    <w:rsid w:val="00BA3A22"/>
    <w:rsid w:val="00BA514A"/>
    <w:rsid w:val="00BA55F4"/>
    <w:rsid w:val="00BA608F"/>
    <w:rsid w:val="00BA640B"/>
    <w:rsid w:val="00BA73F2"/>
    <w:rsid w:val="00BB08D4"/>
    <w:rsid w:val="00BB0EC5"/>
    <w:rsid w:val="00BB274E"/>
    <w:rsid w:val="00BB3AFC"/>
    <w:rsid w:val="00BB4351"/>
    <w:rsid w:val="00BB5328"/>
    <w:rsid w:val="00BB5B15"/>
    <w:rsid w:val="00BB6736"/>
    <w:rsid w:val="00BB6E50"/>
    <w:rsid w:val="00BB7A19"/>
    <w:rsid w:val="00BC00DE"/>
    <w:rsid w:val="00BC137D"/>
    <w:rsid w:val="00BC1830"/>
    <w:rsid w:val="00BC2A56"/>
    <w:rsid w:val="00BC2F42"/>
    <w:rsid w:val="00BC3BBD"/>
    <w:rsid w:val="00BD044F"/>
    <w:rsid w:val="00BD108F"/>
    <w:rsid w:val="00BD48FC"/>
    <w:rsid w:val="00BD6C6D"/>
    <w:rsid w:val="00BE03FF"/>
    <w:rsid w:val="00BE0419"/>
    <w:rsid w:val="00BE3CA4"/>
    <w:rsid w:val="00BE426E"/>
    <w:rsid w:val="00BE7D59"/>
    <w:rsid w:val="00BE7FE5"/>
    <w:rsid w:val="00BF0F0B"/>
    <w:rsid w:val="00BF0F4F"/>
    <w:rsid w:val="00BF144F"/>
    <w:rsid w:val="00BF2245"/>
    <w:rsid w:val="00BF4E9A"/>
    <w:rsid w:val="00BF78D0"/>
    <w:rsid w:val="00BF7BD4"/>
    <w:rsid w:val="00BF7F40"/>
    <w:rsid w:val="00C03E33"/>
    <w:rsid w:val="00C04103"/>
    <w:rsid w:val="00C06793"/>
    <w:rsid w:val="00C14229"/>
    <w:rsid w:val="00C14956"/>
    <w:rsid w:val="00C1615F"/>
    <w:rsid w:val="00C17600"/>
    <w:rsid w:val="00C20246"/>
    <w:rsid w:val="00C21C53"/>
    <w:rsid w:val="00C22109"/>
    <w:rsid w:val="00C240F7"/>
    <w:rsid w:val="00C241C4"/>
    <w:rsid w:val="00C24B89"/>
    <w:rsid w:val="00C25CB0"/>
    <w:rsid w:val="00C26E78"/>
    <w:rsid w:val="00C27DDE"/>
    <w:rsid w:val="00C31D31"/>
    <w:rsid w:val="00C32F5E"/>
    <w:rsid w:val="00C3362A"/>
    <w:rsid w:val="00C34F81"/>
    <w:rsid w:val="00C35706"/>
    <w:rsid w:val="00C36B6A"/>
    <w:rsid w:val="00C37161"/>
    <w:rsid w:val="00C4125A"/>
    <w:rsid w:val="00C41265"/>
    <w:rsid w:val="00C422AE"/>
    <w:rsid w:val="00C43653"/>
    <w:rsid w:val="00C44366"/>
    <w:rsid w:val="00C47313"/>
    <w:rsid w:val="00C479CD"/>
    <w:rsid w:val="00C5089F"/>
    <w:rsid w:val="00C52079"/>
    <w:rsid w:val="00C5361A"/>
    <w:rsid w:val="00C55037"/>
    <w:rsid w:val="00C5797A"/>
    <w:rsid w:val="00C57B8C"/>
    <w:rsid w:val="00C57F4C"/>
    <w:rsid w:val="00C60D2C"/>
    <w:rsid w:val="00C611D4"/>
    <w:rsid w:val="00C63A5E"/>
    <w:rsid w:val="00C6463A"/>
    <w:rsid w:val="00C65E05"/>
    <w:rsid w:val="00C667F9"/>
    <w:rsid w:val="00C70F1D"/>
    <w:rsid w:val="00C71053"/>
    <w:rsid w:val="00C720EC"/>
    <w:rsid w:val="00C721D7"/>
    <w:rsid w:val="00C72777"/>
    <w:rsid w:val="00C7367C"/>
    <w:rsid w:val="00C74B5C"/>
    <w:rsid w:val="00C74FF4"/>
    <w:rsid w:val="00C75BAD"/>
    <w:rsid w:val="00C7796C"/>
    <w:rsid w:val="00C77CBF"/>
    <w:rsid w:val="00C800B6"/>
    <w:rsid w:val="00C835A7"/>
    <w:rsid w:val="00C83C9C"/>
    <w:rsid w:val="00C855FA"/>
    <w:rsid w:val="00C85996"/>
    <w:rsid w:val="00C85A97"/>
    <w:rsid w:val="00C906EA"/>
    <w:rsid w:val="00C9241B"/>
    <w:rsid w:val="00C937F2"/>
    <w:rsid w:val="00C95AC7"/>
    <w:rsid w:val="00C97300"/>
    <w:rsid w:val="00CA1670"/>
    <w:rsid w:val="00CA5855"/>
    <w:rsid w:val="00CA5FC4"/>
    <w:rsid w:val="00CA600F"/>
    <w:rsid w:val="00CB07B4"/>
    <w:rsid w:val="00CB345A"/>
    <w:rsid w:val="00CB394B"/>
    <w:rsid w:val="00CB493C"/>
    <w:rsid w:val="00CB56EF"/>
    <w:rsid w:val="00CB60FC"/>
    <w:rsid w:val="00CB6B69"/>
    <w:rsid w:val="00CC028D"/>
    <w:rsid w:val="00CC07F5"/>
    <w:rsid w:val="00CC138E"/>
    <w:rsid w:val="00CC2256"/>
    <w:rsid w:val="00CC25BE"/>
    <w:rsid w:val="00CC391F"/>
    <w:rsid w:val="00CC4EDC"/>
    <w:rsid w:val="00CC4F9E"/>
    <w:rsid w:val="00CC54B5"/>
    <w:rsid w:val="00CC6662"/>
    <w:rsid w:val="00CD059C"/>
    <w:rsid w:val="00CD1A20"/>
    <w:rsid w:val="00CD28B9"/>
    <w:rsid w:val="00CD461C"/>
    <w:rsid w:val="00CD5894"/>
    <w:rsid w:val="00CD603E"/>
    <w:rsid w:val="00CD748C"/>
    <w:rsid w:val="00CD7615"/>
    <w:rsid w:val="00CE1030"/>
    <w:rsid w:val="00CE14EE"/>
    <w:rsid w:val="00CE23C1"/>
    <w:rsid w:val="00CE31DC"/>
    <w:rsid w:val="00CE3B48"/>
    <w:rsid w:val="00CE6780"/>
    <w:rsid w:val="00CF220B"/>
    <w:rsid w:val="00CF41EE"/>
    <w:rsid w:val="00CF518D"/>
    <w:rsid w:val="00CF5B04"/>
    <w:rsid w:val="00CF6933"/>
    <w:rsid w:val="00CF6CBF"/>
    <w:rsid w:val="00D00FC6"/>
    <w:rsid w:val="00D03778"/>
    <w:rsid w:val="00D040CB"/>
    <w:rsid w:val="00D055DA"/>
    <w:rsid w:val="00D05C5C"/>
    <w:rsid w:val="00D06497"/>
    <w:rsid w:val="00D07200"/>
    <w:rsid w:val="00D07975"/>
    <w:rsid w:val="00D108A9"/>
    <w:rsid w:val="00D1111F"/>
    <w:rsid w:val="00D1239D"/>
    <w:rsid w:val="00D12BD7"/>
    <w:rsid w:val="00D14791"/>
    <w:rsid w:val="00D21048"/>
    <w:rsid w:val="00D2186D"/>
    <w:rsid w:val="00D21D8B"/>
    <w:rsid w:val="00D251AE"/>
    <w:rsid w:val="00D25F43"/>
    <w:rsid w:val="00D26FFA"/>
    <w:rsid w:val="00D2741E"/>
    <w:rsid w:val="00D321AE"/>
    <w:rsid w:val="00D35A8A"/>
    <w:rsid w:val="00D35E38"/>
    <w:rsid w:val="00D40C84"/>
    <w:rsid w:val="00D4166B"/>
    <w:rsid w:val="00D426C6"/>
    <w:rsid w:val="00D45107"/>
    <w:rsid w:val="00D45FA1"/>
    <w:rsid w:val="00D47035"/>
    <w:rsid w:val="00D500BD"/>
    <w:rsid w:val="00D5111E"/>
    <w:rsid w:val="00D52778"/>
    <w:rsid w:val="00D52EE4"/>
    <w:rsid w:val="00D53CEB"/>
    <w:rsid w:val="00D5452F"/>
    <w:rsid w:val="00D547FE"/>
    <w:rsid w:val="00D558EA"/>
    <w:rsid w:val="00D56008"/>
    <w:rsid w:val="00D61523"/>
    <w:rsid w:val="00D62783"/>
    <w:rsid w:val="00D6278B"/>
    <w:rsid w:val="00D62E70"/>
    <w:rsid w:val="00D62F13"/>
    <w:rsid w:val="00D6306E"/>
    <w:rsid w:val="00D64285"/>
    <w:rsid w:val="00D6565B"/>
    <w:rsid w:val="00D65D50"/>
    <w:rsid w:val="00D679B8"/>
    <w:rsid w:val="00D67C8D"/>
    <w:rsid w:val="00D67D5B"/>
    <w:rsid w:val="00D703BF"/>
    <w:rsid w:val="00D705C5"/>
    <w:rsid w:val="00D70E11"/>
    <w:rsid w:val="00D712B5"/>
    <w:rsid w:val="00D72443"/>
    <w:rsid w:val="00D730D5"/>
    <w:rsid w:val="00D7443D"/>
    <w:rsid w:val="00D806FC"/>
    <w:rsid w:val="00D82CCB"/>
    <w:rsid w:val="00D842D4"/>
    <w:rsid w:val="00D84F28"/>
    <w:rsid w:val="00D8574E"/>
    <w:rsid w:val="00D85B61"/>
    <w:rsid w:val="00D86A8B"/>
    <w:rsid w:val="00D8725E"/>
    <w:rsid w:val="00D879E5"/>
    <w:rsid w:val="00D92CCC"/>
    <w:rsid w:val="00D92E89"/>
    <w:rsid w:val="00D933ED"/>
    <w:rsid w:val="00D93974"/>
    <w:rsid w:val="00DA032F"/>
    <w:rsid w:val="00DA483A"/>
    <w:rsid w:val="00DB008D"/>
    <w:rsid w:val="00DB07B6"/>
    <w:rsid w:val="00DB1703"/>
    <w:rsid w:val="00DC285B"/>
    <w:rsid w:val="00DC3EF6"/>
    <w:rsid w:val="00DC41F0"/>
    <w:rsid w:val="00DC6B0A"/>
    <w:rsid w:val="00DC72C8"/>
    <w:rsid w:val="00DC7835"/>
    <w:rsid w:val="00DD33E1"/>
    <w:rsid w:val="00DE1FF8"/>
    <w:rsid w:val="00DE2394"/>
    <w:rsid w:val="00DE320A"/>
    <w:rsid w:val="00DE3A83"/>
    <w:rsid w:val="00DE65AD"/>
    <w:rsid w:val="00DF00A9"/>
    <w:rsid w:val="00DF030B"/>
    <w:rsid w:val="00DF2805"/>
    <w:rsid w:val="00DF42E9"/>
    <w:rsid w:val="00DF653D"/>
    <w:rsid w:val="00DF6F73"/>
    <w:rsid w:val="00DF7B6A"/>
    <w:rsid w:val="00E0037D"/>
    <w:rsid w:val="00E017A1"/>
    <w:rsid w:val="00E0228B"/>
    <w:rsid w:val="00E023F1"/>
    <w:rsid w:val="00E03D1F"/>
    <w:rsid w:val="00E071BC"/>
    <w:rsid w:val="00E0794E"/>
    <w:rsid w:val="00E106E2"/>
    <w:rsid w:val="00E1099B"/>
    <w:rsid w:val="00E111DF"/>
    <w:rsid w:val="00E117D1"/>
    <w:rsid w:val="00E120F9"/>
    <w:rsid w:val="00E123A1"/>
    <w:rsid w:val="00E13A52"/>
    <w:rsid w:val="00E163B8"/>
    <w:rsid w:val="00E17E11"/>
    <w:rsid w:val="00E20507"/>
    <w:rsid w:val="00E212C1"/>
    <w:rsid w:val="00E22E88"/>
    <w:rsid w:val="00E2369D"/>
    <w:rsid w:val="00E238F6"/>
    <w:rsid w:val="00E2594B"/>
    <w:rsid w:val="00E2625B"/>
    <w:rsid w:val="00E2795E"/>
    <w:rsid w:val="00E27C9A"/>
    <w:rsid w:val="00E3022E"/>
    <w:rsid w:val="00E31EF6"/>
    <w:rsid w:val="00E3270D"/>
    <w:rsid w:val="00E32A0C"/>
    <w:rsid w:val="00E35E17"/>
    <w:rsid w:val="00E36F22"/>
    <w:rsid w:val="00E37279"/>
    <w:rsid w:val="00E40F30"/>
    <w:rsid w:val="00E42D2E"/>
    <w:rsid w:val="00E45C53"/>
    <w:rsid w:val="00E46007"/>
    <w:rsid w:val="00E469DF"/>
    <w:rsid w:val="00E47880"/>
    <w:rsid w:val="00E47FA4"/>
    <w:rsid w:val="00E508A0"/>
    <w:rsid w:val="00E512DC"/>
    <w:rsid w:val="00E53D84"/>
    <w:rsid w:val="00E61145"/>
    <w:rsid w:val="00E62790"/>
    <w:rsid w:val="00E63134"/>
    <w:rsid w:val="00E6358B"/>
    <w:rsid w:val="00E64856"/>
    <w:rsid w:val="00E6671C"/>
    <w:rsid w:val="00E67E57"/>
    <w:rsid w:val="00E70878"/>
    <w:rsid w:val="00E71A22"/>
    <w:rsid w:val="00E71E90"/>
    <w:rsid w:val="00E722D0"/>
    <w:rsid w:val="00E72771"/>
    <w:rsid w:val="00E75E08"/>
    <w:rsid w:val="00E76203"/>
    <w:rsid w:val="00E774C6"/>
    <w:rsid w:val="00E77F71"/>
    <w:rsid w:val="00E80C7D"/>
    <w:rsid w:val="00E8266D"/>
    <w:rsid w:val="00E914AC"/>
    <w:rsid w:val="00E927B8"/>
    <w:rsid w:val="00E92FA5"/>
    <w:rsid w:val="00E93E4D"/>
    <w:rsid w:val="00E94E5E"/>
    <w:rsid w:val="00E96099"/>
    <w:rsid w:val="00EA0744"/>
    <w:rsid w:val="00EA1B1B"/>
    <w:rsid w:val="00EA20BA"/>
    <w:rsid w:val="00EA3105"/>
    <w:rsid w:val="00EA39F1"/>
    <w:rsid w:val="00EA4F9D"/>
    <w:rsid w:val="00EA5B72"/>
    <w:rsid w:val="00EA5F3A"/>
    <w:rsid w:val="00EA71A0"/>
    <w:rsid w:val="00EB06B2"/>
    <w:rsid w:val="00EB0802"/>
    <w:rsid w:val="00EB092C"/>
    <w:rsid w:val="00EB11B5"/>
    <w:rsid w:val="00EB173A"/>
    <w:rsid w:val="00EB26B9"/>
    <w:rsid w:val="00EB2EB1"/>
    <w:rsid w:val="00EB3149"/>
    <w:rsid w:val="00EB4428"/>
    <w:rsid w:val="00EB69ED"/>
    <w:rsid w:val="00EB73F3"/>
    <w:rsid w:val="00EB78B5"/>
    <w:rsid w:val="00EC0951"/>
    <w:rsid w:val="00EC0F1E"/>
    <w:rsid w:val="00EC2242"/>
    <w:rsid w:val="00EC602F"/>
    <w:rsid w:val="00ED0773"/>
    <w:rsid w:val="00ED1846"/>
    <w:rsid w:val="00ED21D5"/>
    <w:rsid w:val="00ED49FA"/>
    <w:rsid w:val="00ED50C9"/>
    <w:rsid w:val="00EE0245"/>
    <w:rsid w:val="00EE3AE4"/>
    <w:rsid w:val="00EE3F4B"/>
    <w:rsid w:val="00EE51DF"/>
    <w:rsid w:val="00EE55A9"/>
    <w:rsid w:val="00EE73AA"/>
    <w:rsid w:val="00EE776B"/>
    <w:rsid w:val="00EF0D36"/>
    <w:rsid w:val="00EF0F1B"/>
    <w:rsid w:val="00EF268A"/>
    <w:rsid w:val="00EF32BD"/>
    <w:rsid w:val="00EF3C9E"/>
    <w:rsid w:val="00EF57A0"/>
    <w:rsid w:val="00EF76CE"/>
    <w:rsid w:val="00EF7808"/>
    <w:rsid w:val="00F00035"/>
    <w:rsid w:val="00F00AE2"/>
    <w:rsid w:val="00F01A34"/>
    <w:rsid w:val="00F02C68"/>
    <w:rsid w:val="00F0710B"/>
    <w:rsid w:val="00F1003A"/>
    <w:rsid w:val="00F108B6"/>
    <w:rsid w:val="00F108E5"/>
    <w:rsid w:val="00F11982"/>
    <w:rsid w:val="00F11CE8"/>
    <w:rsid w:val="00F14775"/>
    <w:rsid w:val="00F1479D"/>
    <w:rsid w:val="00F2014B"/>
    <w:rsid w:val="00F201BA"/>
    <w:rsid w:val="00F20C5B"/>
    <w:rsid w:val="00F20EFC"/>
    <w:rsid w:val="00F21F70"/>
    <w:rsid w:val="00F24D6B"/>
    <w:rsid w:val="00F27B3C"/>
    <w:rsid w:val="00F30D33"/>
    <w:rsid w:val="00F35FAF"/>
    <w:rsid w:val="00F36A86"/>
    <w:rsid w:val="00F371C3"/>
    <w:rsid w:val="00F41771"/>
    <w:rsid w:val="00F4386C"/>
    <w:rsid w:val="00F44F7B"/>
    <w:rsid w:val="00F452A1"/>
    <w:rsid w:val="00F4669E"/>
    <w:rsid w:val="00F4778C"/>
    <w:rsid w:val="00F47B7F"/>
    <w:rsid w:val="00F516E1"/>
    <w:rsid w:val="00F51B8A"/>
    <w:rsid w:val="00F5218A"/>
    <w:rsid w:val="00F5225C"/>
    <w:rsid w:val="00F52579"/>
    <w:rsid w:val="00F52C03"/>
    <w:rsid w:val="00F53129"/>
    <w:rsid w:val="00F53515"/>
    <w:rsid w:val="00F55CA2"/>
    <w:rsid w:val="00F57CDC"/>
    <w:rsid w:val="00F60323"/>
    <w:rsid w:val="00F6103A"/>
    <w:rsid w:val="00F632E3"/>
    <w:rsid w:val="00F63D79"/>
    <w:rsid w:val="00F63EA7"/>
    <w:rsid w:val="00F670C7"/>
    <w:rsid w:val="00F70381"/>
    <w:rsid w:val="00F73C11"/>
    <w:rsid w:val="00F7503A"/>
    <w:rsid w:val="00F75AE7"/>
    <w:rsid w:val="00F82C7E"/>
    <w:rsid w:val="00F83A72"/>
    <w:rsid w:val="00F83C76"/>
    <w:rsid w:val="00F86B1F"/>
    <w:rsid w:val="00F90641"/>
    <w:rsid w:val="00F91E26"/>
    <w:rsid w:val="00F927DE"/>
    <w:rsid w:val="00F95246"/>
    <w:rsid w:val="00F96DC3"/>
    <w:rsid w:val="00F97068"/>
    <w:rsid w:val="00F97810"/>
    <w:rsid w:val="00F97AF0"/>
    <w:rsid w:val="00FA4263"/>
    <w:rsid w:val="00FA48C4"/>
    <w:rsid w:val="00FA7E8F"/>
    <w:rsid w:val="00FB0CB7"/>
    <w:rsid w:val="00FB0EB2"/>
    <w:rsid w:val="00FB1B14"/>
    <w:rsid w:val="00FB6589"/>
    <w:rsid w:val="00FB67B8"/>
    <w:rsid w:val="00FC0019"/>
    <w:rsid w:val="00FC0D8D"/>
    <w:rsid w:val="00FC3DE5"/>
    <w:rsid w:val="00FC4547"/>
    <w:rsid w:val="00FC455F"/>
    <w:rsid w:val="00FC4F53"/>
    <w:rsid w:val="00FC570B"/>
    <w:rsid w:val="00FC5A2A"/>
    <w:rsid w:val="00FC5B53"/>
    <w:rsid w:val="00FC6392"/>
    <w:rsid w:val="00FC66DC"/>
    <w:rsid w:val="00FD1E3A"/>
    <w:rsid w:val="00FD2B0E"/>
    <w:rsid w:val="00FD5052"/>
    <w:rsid w:val="00FD60C0"/>
    <w:rsid w:val="00FD7FD1"/>
    <w:rsid w:val="00FE1B04"/>
    <w:rsid w:val="00FE1D80"/>
    <w:rsid w:val="00FE1F6C"/>
    <w:rsid w:val="00FE2233"/>
    <w:rsid w:val="00FE2681"/>
    <w:rsid w:val="00FE4C83"/>
    <w:rsid w:val="00FE63C7"/>
    <w:rsid w:val="00FE7B9D"/>
    <w:rsid w:val="00FF0CC0"/>
    <w:rsid w:val="00FF1877"/>
    <w:rsid w:val="00FF1945"/>
    <w:rsid w:val="00FF7207"/>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2FEAF01"/>
  <w15:docId w15:val="{B0036187-60CC-4AC5-B1CB-91799E68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5" w:qFormat="1"/>
    <w:lsdException w:name="heading 3" w:uiPriority="5" w:qFormat="1"/>
    <w:lsdException w:name="heading 4" w:uiPriority="5" w:qFormat="1"/>
    <w:lsdException w:name="heading 5" w:uiPriority="5" w:qFormat="1"/>
    <w:lsdException w:name="heading 6" w:uiPriority="2" w:qFormat="1"/>
    <w:lsdException w:name="heading 7" w:semiHidden="1" w:uiPriority="2" w:unhideWhenUsed="1" w:qFormat="1"/>
    <w:lsdException w:name="heading 8" w:semiHidden="1" w:uiPriority="2"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1D0F"/>
    <w:pPr>
      <w:spacing w:after="120" w:line="230" w:lineRule="atLeast"/>
    </w:pPr>
    <w:rPr>
      <w:lang w:val="en-AU"/>
    </w:rPr>
  </w:style>
  <w:style w:type="paragraph" w:styleId="Heading1">
    <w:name w:val="heading 1"/>
    <w:aliases w:val="Section Title"/>
    <w:basedOn w:val="Normal"/>
    <w:next w:val="Heading2"/>
    <w:uiPriority w:val="4"/>
    <w:qFormat/>
    <w:rsid w:val="00991D0F"/>
    <w:pPr>
      <w:keepNext/>
      <w:numPr>
        <w:numId w:val="3"/>
      </w:numPr>
      <w:spacing w:before="320" w:line="360" w:lineRule="atLeast"/>
      <w:outlineLvl w:val="0"/>
    </w:pPr>
    <w:rPr>
      <w:rFonts w:asciiTheme="majorHAnsi" w:hAnsiTheme="majorHAnsi" w:cstheme="majorHAnsi"/>
      <w:color w:val="008768" w:themeColor="accent1"/>
      <w:sz w:val="30"/>
    </w:rPr>
  </w:style>
  <w:style w:type="paragraph" w:styleId="Heading2">
    <w:name w:val="heading 2"/>
    <w:aliases w:val="Subtitle 2"/>
    <w:basedOn w:val="Heading1"/>
    <w:next w:val="Normal"/>
    <w:uiPriority w:val="5"/>
    <w:qFormat/>
    <w:rsid w:val="00991D0F"/>
    <w:pPr>
      <w:numPr>
        <w:ilvl w:val="1"/>
      </w:numPr>
      <w:spacing w:before="240" w:line="300" w:lineRule="atLeast"/>
      <w:outlineLvl w:val="1"/>
    </w:pPr>
    <w:rPr>
      <w:b/>
      <w:color w:val="auto"/>
      <w:sz w:val="24"/>
    </w:rPr>
  </w:style>
  <w:style w:type="paragraph" w:styleId="Heading3">
    <w:name w:val="heading 3"/>
    <w:aliases w:val="Subtitle 3"/>
    <w:basedOn w:val="Heading1"/>
    <w:next w:val="Normal"/>
    <w:uiPriority w:val="5"/>
    <w:qFormat/>
    <w:rsid w:val="00991D0F"/>
    <w:pPr>
      <w:numPr>
        <w:ilvl w:val="2"/>
      </w:numPr>
      <w:spacing w:before="120" w:line="230" w:lineRule="atLeast"/>
      <w:outlineLvl w:val="2"/>
    </w:pPr>
    <w:rPr>
      <w:b/>
      <w:color w:val="auto"/>
      <w:sz w:val="20"/>
    </w:rPr>
  </w:style>
  <w:style w:type="paragraph" w:styleId="Heading4">
    <w:name w:val="heading 4"/>
    <w:aliases w:val="Subtitle 4"/>
    <w:basedOn w:val="Heading1"/>
    <w:next w:val="Normal"/>
    <w:uiPriority w:val="5"/>
    <w:qFormat/>
    <w:rsid w:val="00991D0F"/>
    <w:pPr>
      <w:numPr>
        <w:ilvl w:val="3"/>
      </w:numPr>
      <w:tabs>
        <w:tab w:val="clear" w:pos="1440"/>
        <w:tab w:val="left" w:pos="992"/>
      </w:tabs>
      <w:spacing w:before="120" w:line="230" w:lineRule="atLeast"/>
      <w:ind w:left="992" w:hanging="992"/>
      <w:outlineLvl w:val="3"/>
    </w:pPr>
    <w:rPr>
      <w:b/>
      <w:color w:val="auto"/>
      <w:sz w:val="20"/>
    </w:rPr>
  </w:style>
  <w:style w:type="paragraph" w:styleId="Heading5">
    <w:name w:val="heading 5"/>
    <w:aliases w:val="Subtitle 5"/>
    <w:basedOn w:val="Heading4"/>
    <w:next w:val="Normal"/>
    <w:uiPriority w:val="5"/>
    <w:qFormat/>
    <w:rsid w:val="00991D0F"/>
    <w:pPr>
      <w:numPr>
        <w:ilvl w:val="4"/>
      </w:numPr>
      <w:outlineLvl w:val="4"/>
    </w:pPr>
  </w:style>
  <w:style w:type="paragraph" w:styleId="Heading6">
    <w:name w:val="heading 6"/>
    <w:aliases w:val="Section Title - no number"/>
    <w:basedOn w:val="Heading1"/>
    <w:next w:val="Normal"/>
    <w:uiPriority w:val="2"/>
    <w:rsid w:val="00991D0F"/>
    <w:pPr>
      <w:numPr>
        <w:numId w:val="0"/>
      </w:numPr>
      <w:outlineLvl w:val="5"/>
    </w:pPr>
  </w:style>
  <w:style w:type="paragraph" w:styleId="Heading7">
    <w:name w:val="heading 7"/>
    <w:aliases w:val="Subtitle 2 - no number"/>
    <w:basedOn w:val="Heading2"/>
    <w:next w:val="Normal"/>
    <w:uiPriority w:val="2"/>
    <w:rsid w:val="00991D0F"/>
    <w:pPr>
      <w:numPr>
        <w:ilvl w:val="0"/>
        <w:numId w:val="0"/>
      </w:numPr>
      <w:outlineLvl w:val="6"/>
    </w:pPr>
  </w:style>
  <w:style w:type="paragraph" w:styleId="Heading8">
    <w:name w:val="heading 8"/>
    <w:aliases w:val="Subtitle 4 - no number"/>
    <w:basedOn w:val="Heading3"/>
    <w:next w:val="Normal"/>
    <w:uiPriority w:val="2"/>
    <w:rsid w:val="00991D0F"/>
    <w:pPr>
      <w:numPr>
        <w:ilvl w:val="0"/>
        <w:numId w:val="0"/>
      </w:numPr>
      <w:outlineLvl w:val="7"/>
    </w:pPr>
  </w:style>
  <w:style w:type="paragraph" w:styleId="Heading9">
    <w:name w:val="heading 9"/>
    <w:basedOn w:val="NoTOC"/>
    <w:next w:val="DividerTitle"/>
    <w:rsid w:val="00991D0F"/>
    <w:pPr>
      <w:numPr>
        <w:ilvl w:val="8"/>
        <w:numId w:val="3"/>
      </w:numPr>
      <w:tabs>
        <w:tab w:val="clear" w:pos="992"/>
      </w:tabs>
      <w:spacing w:before="0" w:after="600"/>
      <w:contextualSpacing/>
      <w:jc w:val="right"/>
      <w:outlineLvl w:val="8"/>
    </w:pPr>
    <w:rPr>
      <w:rFonts w:asciiTheme="minorHAnsi" w:hAnsiTheme="minorHAnsi" w:cstheme="minorHAnsi"/>
      <w:b/>
      <w:sz w:val="1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OC">
    <w:name w:val="No TOC"/>
    <w:basedOn w:val="Normal"/>
    <w:next w:val="Normal"/>
    <w:rsid w:val="00991D0F"/>
    <w:pPr>
      <w:tabs>
        <w:tab w:val="left" w:pos="992"/>
      </w:tabs>
      <w:spacing w:before="320" w:line="360" w:lineRule="atLeast"/>
      <w:outlineLvl w:val="4"/>
    </w:pPr>
    <w:rPr>
      <w:rFonts w:asciiTheme="majorHAnsi" w:hAnsiTheme="majorHAnsi" w:cstheme="majorHAnsi"/>
      <w:color w:val="008768" w:themeColor="accent1"/>
      <w:sz w:val="30"/>
    </w:rPr>
  </w:style>
  <w:style w:type="paragraph" w:customStyle="1" w:styleId="AppendixHeading">
    <w:name w:val="Appendix Heading"/>
    <w:basedOn w:val="NoTOC"/>
    <w:next w:val="Normal"/>
    <w:rsid w:val="00991D0F"/>
    <w:pPr>
      <w:tabs>
        <w:tab w:val="clear" w:pos="992"/>
        <w:tab w:val="left" w:pos="1985"/>
      </w:tabs>
      <w:spacing w:before="240"/>
      <w:ind w:left="1985" w:hanging="1985"/>
      <w:outlineLvl w:val="9"/>
    </w:pPr>
    <w:rPr>
      <w:rFonts w:asciiTheme="minorHAnsi" w:hAnsiTheme="minorHAnsi" w:cstheme="minorHAnsi"/>
    </w:rPr>
  </w:style>
  <w:style w:type="paragraph" w:styleId="Header">
    <w:name w:val="header"/>
    <w:basedOn w:val="Normal"/>
    <w:link w:val="HeaderChar"/>
    <w:rsid w:val="00991D0F"/>
    <w:pPr>
      <w:spacing w:after="0" w:line="170" w:lineRule="atLeast"/>
      <w:ind w:left="3493" w:right="283"/>
    </w:pPr>
    <w:rPr>
      <w:sz w:val="14"/>
    </w:rPr>
  </w:style>
  <w:style w:type="paragraph" w:styleId="Footer">
    <w:name w:val="footer"/>
    <w:basedOn w:val="Normal"/>
    <w:link w:val="FooterChar"/>
    <w:rsid w:val="00991D0F"/>
    <w:pPr>
      <w:tabs>
        <w:tab w:val="right" w:pos="9072"/>
      </w:tabs>
      <w:spacing w:after="0" w:line="140" w:lineRule="atLeast"/>
    </w:pPr>
    <w:rPr>
      <w:sz w:val="14"/>
    </w:rPr>
  </w:style>
  <w:style w:type="paragraph" w:styleId="Caption">
    <w:name w:val="caption"/>
    <w:basedOn w:val="Normal"/>
    <w:next w:val="Normal"/>
    <w:link w:val="CaptionChar"/>
    <w:rsid w:val="00991D0F"/>
    <w:pPr>
      <w:tabs>
        <w:tab w:val="left" w:pos="851"/>
      </w:tabs>
      <w:spacing w:before="120" w:line="170" w:lineRule="atLeast"/>
      <w:ind w:left="851" w:hanging="851"/>
    </w:pPr>
    <w:rPr>
      <w:b/>
      <w:bCs/>
      <w:sz w:val="16"/>
    </w:rPr>
  </w:style>
  <w:style w:type="paragraph" w:styleId="TOC1">
    <w:name w:val="toc 1"/>
    <w:basedOn w:val="Normal"/>
    <w:next w:val="Normal"/>
    <w:uiPriority w:val="39"/>
    <w:rsid w:val="00991D0F"/>
    <w:pPr>
      <w:tabs>
        <w:tab w:val="left" w:pos="851"/>
        <w:tab w:val="right" w:pos="9072"/>
      </w:tabs>
      <w:spacing w:after="0"/>
      <w:ind w:left="851" w:right="284" w:hanging="851"/>
    </w:pPr>
    <w:rPr>
      <w:noProof/>
    </w:rPr>
  </w:style>
  <w:style w:type="paragraph" w:styleId="TOC2">
    <w:name w:val="toc 2"/>
    <w:basedOn w:val="TOC1"/>
    <w:next w:val="Normal"/>
    <w:uiPriority w:val="39"/>
    <w:rsid w:val="00991D0F"/>
    <w:pPr>
      <w:tabs>
        <w:tab w:val="clear" w:pos="851"/>
        <w:tab w:val="clear" w:pos="9072"/>
        <w:tab w:val="left" w:pos="1701"/>
        <w:tab w:val="right" w:pos="9071"/>
      </w:tabs>
      <w:ind w:left="1701" w:hanging="850"/>
    </w:pPr>
  </w:style>
  <w:style w:type="paragraph" w:styleId="TOC3">
    <w:name w:val="toc 3"/>
    <w:basedOn w:val="TOC1"/>
    <w:next w:val="Normal"/>
    <w:uiPriority w:val="39"/>
    <w:rsid w:val="00991D0F"/>
    <w:pPr>
      <w:tabs>
        <w:tab w:val="clear" w:pos="851"/>
        <w:tab w:val="clear" w:pos="9072"/>
        <w:tab w:val="left" w:pos="2551"/>
        <w:tab w:val="right" w:pos="9071"/>
      </w:tabs>
      <w:ind w:left="2551" w:hanging="850"/>
    </w:pPr>
  </w:style>
  <w:style w:type="paragraph" w:styleId="TOC4">
    <w:name w:val="toc 4"/>
    <w:basedOn w:val="TOC1"/>
    <w:next w:val="Normal"/>
    <w:uiPriority w:val="39"/>
    <w:rsid w:val="00991D0F"/>
    <w:pPr>
      <w:tabs>
        <w:tab w:val="clear" w:pos="851"/>
      </w:tabs>
      <w:ind w:left="0" w:firstLine="0"/>
    </w:pPr>
  </w:style>
  <w:style w:type="paragraph" w:styleId="TOC5">
    <w:name w:val="toc 5"/>
    <w:basedOn w:val="TOC2"/>
    <w:next w:val="Normal"/>
    <w:semiHidden/>
    <w:rsid w:val="00991D0F"/>
    <w:pPr>
      <w:ind w:firstLine="0"/>
    </w:pPr>
  </w:style>
  <w:style w:type="paragraph" w:styleId="TOC6">
    <w:name w:val="toc 6"/>
    <w:basedOn w:val="Normal"/>
    <w:next w:val="Normal"/>
    <w:semiHidden/>
    <w:rsid w:val="00991D0F"/>
  </w:style>
  <w:style w:type="paragraph" w:styleId="TOC7">
    <w:name w:val="toc 7"/>
    <w:basedOn w:val="TOC1"/>
    <w:next w:val="Normal"/>
    <w:uiPriority w:val="39"/>
    <w:rsid w:val="00991D0F"/>
    <w:pPr>
      <w:tabs>
        <w:tab w:val="clear" w:pos="851"/>
        <w:tab w:val="clear" w:pos="9072"/>
        <w:tab w:val="left" w:pos="850"/>
        <w:tab w:val="right" w:pos="9071"/>
      </w:tabs>
      <w:ind w:left="850" w:firstLine="0"/>
    </w:pPr>
  </w:style>
  <w:style w:type="paragraph" w:styleId="TOC8">
    <w:name w:val="toc 8"/>
    <w:basedOn w:val="TOC1"/>
    <w:next w:val="Normal"/>
    <w:uiPriority w:val="39"/>
    <w:rsid w:val="00991D0F"/>
    <w:pPr>
      <w:keepNext/>
      <w:spacing w:before="120"/>
      <w:ind w:left="-28" w:firstLine="0"/>
    </w:pPr>
  </w:style>
  <w:style w:type="paragraph" w:styleId="TOC9">
    <w:name w:val="toc 9"/>
    <w:basedOn w:val="TOC2"/>
    <w:next w:val="Normal"/>
    <w:semiHidden/>
    <w:rsid w:val="00991D0F"/>
  </w:style>
  <w:style w:type="paragraph" w:customStyle="1" w:styleId="ExecSummary">
    <w:name w:val="ExecSummary"/>
    <w:basedOn w:val="NoTOC"/>
    <w:next w:val="Normal"/>
    <w:rsid w:val="00991D0F"/>
    <w:pPr>
      <w:outlineLvl w:val="0"/>
    </w:pPr>
    <w:rPr>
      <w:rFonts w:cstheme="minorHAnsi"/>
    </w:rPr>
  </w:style>
  <w:style w:type="paragraph" w:customStyle="1" w:styleId="CopyRight">
    <w:name w:val="CopyRight"/>
    <w:basedOn w:val="Normal"/>
    <w:rsid w:val="00991D0F"/>
    <w:pPr>
      <w:spacing w:line="170" w:lineRule="atLeast"/>
    </w:pPr>
    <w:rPr>
      <w:sz w:val="14"/>
    </w:rPr>
  </w:style>
  <w:style w:type="paragraph" w:customStyle="1" w:styleId="CoverTitle">
    <w:name w:val="Cover Title"/>
    <w:basedOn w:val="Normal"/>
    <w:link w:val="CoverTitleChar"/>
    <w:rsid w:val="00991D0F"/>
    <w:pPr>
      <w:spacing w:after="0" w:line="840" w:lineRule="atLeast"/>
    </w:pPr>
    <w:rPr>
      <w:rFonts w:cs="Arial"/>
      <w:color w:val="FFFFFF"/>
      <w:sz w:val="78"/>
    </w:rPr>
  </w:style>
  <w:style w:type="paragraph" w:customStyle="1" w:styleId="AppendixSubheading">
    <w:name w:val="Appendix Subheading"/>
    <w:basedOn w:val="Normal"/>
    <w:next w:val="Normal"/>
    <w:uiPriority w:val="14"/>
    <w:qFormat/>
    <w:rsid w:val="00991D0F"/>
    <w:pPr>
      <w:spacing w:before="120"/>
    </w:pPr>
    <w:rPr>
      <w:b/>
    </w:rPr>
  </w:style>
  <w:style w:type="table" w:styleId="TableGrid">
    <w:name w:val="Table Grid"/>
    <w:basedOn w:val="TableNormal"/>
    <w:rsid w:val="00991D0F"/>
    <w:pPr>
      <w:spacing w:after="6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Continue">
    <w:name w:val="SectionContinue"/>
    <w:basedOn w:val="Normal"/>
    <w:rsid w:val="00991D0F"/>
  </w:style>
  <w:style w:type="paragraph" w:customStyle="1" w:styleId="CoverSubtitle">
    <w:name w:val="Cover Subtitle"/>
    <w:basedOn w:val="Normal"/>
    <w:rsid w:val="00991D0F"/>
    <w:pPr>
      <w:spacing w:after="0" w:line="360" w:lineRule="atLeast"/>
    </w:pPr>
    <w:rPr>
      <w:rFonts w:asciiTheme="majorHAnsi" w:hAnsiTheme="majorHAnsi" w:cstheme="majorHAnsi"/>
      <w:color w:val="FFFFFF"/>
      <w:sz w:val="30"/>
    </w:rPr>
  </w:style>
  <w:style w:type="paragraph" w:styleId="TableofFigures">
    <w:name w:val="table of figures"/>
    <w:basedOn w:val="TOC1"/>
    <w:next w:val="Normal"/>
    <w:uiPriority w:val="99"/>
    <w:rsid w:val="00991D0F"/>
    <w:pPr>
      <w:tabs>
        <w:tab w:val="clear" w:pos="851"/>
        <w:tab w:val="clear" w:pos="9072"/>
        <w:tab w:val="left" w:pos="1701"/>
        <w:tab w:val="right" w:pos="9071"/>
      </w:tabs>
      <w:ind w:left="1701" w:hanging="1701"/>
    </w:pPr>
  </w:style>
  <w:style w:type="paragraph" w:customStyle="1" w:styleId="TableText">
    <w:name w:val="Table Text"/>
    <w:basedOn w:val="Normal"/>
    <w:uiPriority w:val="2"/>
    <w:qFormat/>
    <w:rsid w:val="00991D0F"/>
    <w:pPr>
      <w:spacing w:after="0"/>
    </w:pPr>
    <w:rPr>
      <w:rFonts w:asciiTheme="minorHAnsi" w:hAnsiTheme="minorHAnsi" w:cstheme="minorHAnsi"/>
    </w:rPr>
  </w:style>
  <w:style w:type="character" w:styleId="Hyperlink">
    <w:name w:val="Hyperlink"/>
    <w:basedOn w:val="DefaultParagraphFont"/>
    <w:uiPriority w:val="99"/>
    <w:rsid w:val="00991D0F"/>
    <w:rPr>
      <w:color w:val="008768" w:themeColor="accent2"/>
      <w:u w:val="single"/>
    </w:rPr>
  </w:style>
  <w:style w:type="paragraph" w:customStyle="1" w:styleId="LtrSectionSubtitle">
    <w:name w:val="Ltr Section Subtitle"/>
    <w:basedOn w:val="Normal"/>
    <w:next w:val="Normal"/>
    <w:uiPriority w:val="5"/>
    <w:rsid w:val="00991D0F"/>
    <w:pPr>
      <w:keepNext/>
      <w:tabs>
        <w:tab w:val="left" w:pos="567"/>
      </w:tabs>
      <w:spacing w:before="120"/>
      <w:ind w:left="567" w:hanging="567"/>
      <w:outlineLvl w:val="1"/>
    </w:pPr>
    <w:rPr>
      <w:b/>
      <w:bCs/>
    </w:rPr>
  </w:style>
  <w:style w:type="paragraph" w:customStyle="1" w:styleId="LtrSectionTitle">
    <w:name w:val="Ltr Section Title"/>
    <w:basedOn w:val="Normal"/>
    <w:next w:val="Normal"/>
    <w:uiPriority w:val="4"/>
    <w:rsid w:val="00991D0F"/>
    <w:pPr>
      <w:keepNext/>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5"/>
    <w:rsid w:val="00991D0F"/>
    <w:pPr>
      <w:numPr>
        <w:ilvl w:val="2"/>
      </w:numPr>
      <w:ind w:left="567" w:hanging="567"/>
    </w:pPr>
  </w:style>
  <w:style w:type="paragraph" w:styleId="NoSpacing">
    <w:name w:val="No Spacing"/>
    <w:uiPriority w:val="1"/>
    <w:qFormat/>
    <w:rsid w:val="00991D0F"/>
    <w:pPr>
      <w:spacing w:line="230" w:lineRule="atLeast"/>
    </w:pPr>
    <w:rPr>
      <w:rFonts w:asciiTheme="minorHAnsi" w:hAnsiTheme="minorHAnsi" w:cstheme="minorHAnsi"/>
      <w:lang w:val="en-AU" w:eastAsia="en-US"/>
    </w:rPr>
  </w:style>
  <w:style w:type="paragraph" w:customStyle="1" w:styleId="HeaderText">
    <w:name w:val="Header Text"/>
    <w:rsid w:val="00991D0F"/>
    <w:pPr>
      <w:spacing w:line="170" w:lineRule="atLeast"/>
    </w:pPr>
    <w:rPr>
      <w:rFonts w:cstheme="minorHAnsi"/>
      <w:b/>
      <w:noProof/>
      <w:sz w:val="14"/>
      <w:szCs w:val="14"/>
      <w:lang w:val="en-AU" w:eastAsia="en-US"/>
    </w:rPr>
  </w:style>
  <w:style w:type="paragraph" w:customStyle="1" w:styleId="AddressBlock">
    <w:name w:val="Address Block"/>
    <w:basedOn w:val="Normal"/>
    <w:rsid w:val="00991D0F"/>
    <w:pPr>
      <w:spacing w:after="0" w:line="170" w:lineRule="atLeast"/>
    </w:pPr>
    <w:rPr>
      <w:noProof/>
      <w:sz w:val="14"/>
    </w:rPr>
  </w:style>
  <w:style w:type="paragraph" w:customStyle="1" w:styleId="DividerTitle">
    <w:name w:val="Divider Title"/>
    <w:basedOn w:val="AppendixHeading"/>
    <w:next w:val="Normal"/>
    <w:rsid w:val="00991D0F"/>
    <w:pPr>
      <w:keepNext/>
      <w:spacing w:before="1080" w:line="840" w:lineRule="atLeast"/>
      <w:ind w:left="0" w:firstLine="0"/>
      <w:contextualSpacing/>
      <w:jc w:val="right"/>
    </w:pPr>
    <w:rPr>
      <w:sz w:val="78"/>
      <w:szCs w:val="22"/>
    </w:rPr>
  </w:style>
  <w:style w:type="character" w:customStyle="1" w:styleId="HeaderChar">
    <w:name w:val="Header Char"/>
    <w:basedOn w:val="DefaultParagraphFont"/>
    <w:link w:val="Header"/>
    <w:rsid w:val="00991D0F"/>
    <w:rPr>
      <w:sz w:val="14"/>
    </w:rPr>
  </w:style>
  <w:style w:type="paragraph" w:styleId="FootnoteText">
    <w:name w:val="footnote text"/>
    <w:basedOn w:val="Normal"/>
    <w:link w:val="FootnoteTextChar"/>
    <w:rsid w:val="00991D0F"/>
    <w:pPr>
      <w:spacing w:after="0" w:line="240" w:lineRule="auto"/>
    </w:pPr>
    <w:rPr>
      <w:sz w:val="16"/>
    </w:rPr>
  </w:style>
  <w:style w:type="character" w:customStyle="1" w:styleId="FootnoteTextChar">
    <w:name w:val="Footnote Text Char"/>
    <w:basedOn w:val="DefaultParagraphFont"/>
    <w:link w:val="FootnoteText"/>
    <w:rsid w:val="00991D0F"/>
    <w:rPr>
      <w:sz w:val="16"/>
    </w:rPr>
  </w:style>
  <w:style w:type="paragraph" w:styleId="EndnoteText">
    <w:name w:val="endnote text"/>
    <w:basedOn w:val="Normal"/>
    <w:link w:val="EndnoteTextChar"/>
    <w:rsid w:val="00991D0F"/>
    <w:pPr>
      <w:spacing w:after="0" w:line="240" w:lineRule="auto"/>
    </w:pPr>
    <w:rPr>
      <w:sz w:val="16"/>
    </w:rPr>
  </w:style>
  <w:style w:type="character" w:customStyle="1" w:styleId="EndnoteTextChar">
    <w:name w:val="Endnote Text Char"/>
    <w:basedOn w:val="DefaultParagraphFont"/>
    <w:link w:val="EndnoteText"/>
    <w:rsid w:val="00991D0F"/>
    <w:rPr>
      <w:sz w:val="16"/>
    </w:rPr>
  </w:style>
  <w:style w:type="character" w:customStyle="1" w:styleId="FooterChar">
    <w:name w:val="Footer Char"/>
    <w:basedOn w:val="DefaultParagraphFont"/>
    <w:link w:val="Footer"/>
    <w:rsid w:val="00991D0F"/>
    <w:rPr>
      <w:sz w:val="14"/>
    </w:rPr>
  </w:style>
  <w:style w:type="paragraph" w:customStyle="1" w:styleId="Quotation">
    <w:name w:val="Quotation"/>
    <w:basedOn w:val="Normal"/>
    <w:next w:val="Normal"/>
    <w:uiPriority w:val="3"/>
    <w:qFormat/>
    <w:rsid w:val="00991D0F"/>
    <w:rPr>
      <w:i/>
    </w:rPr>
  </w:style>
  <w:style w:type="paragraph" w:styleId="ListParagraph">
    <w:name w:val="List Paragraph"/>
    <w:basedOn w:val="Normal"/>
    <w:uiPriority w:val="34"/>
    <w:rsid w:val="00991D0F"/>
    <w:pPr>
      <w:ind w:hanging="425"/>
    </w:pPr>
    <w:rPr>
      <w:rFonts w:cs="Arial"/>
      <w:szCs w:val="18"/>
      <w:lang w:eastAsia="en-US"/>
    </w:rPr>
  </w:style>
  <w:style w:type="numbering" w:customStyle="1" w:styleId="AECOMListBullets">
    <w:name w:val="AECOM List Bullets"/>
    <w:uiPriority w:val="99"/>
    <w:rsid w:val="00991D0F"/>
    <w:pPr>
      <w:numPr>
        <w:numId w:val="11"/>
      </w:numPr>
    </w:pPr>
  </w:style>
  <w:style w:type="paragraph" w:customStyle="1" w:styleId="TableSolidFillH1">
    <w:name w:val="Table Solid Fill H1"/>
    <w:basedOn w:val="Normal"/>
    <w:link w:val="TableSolidFillH1Char"/>
    <w:rsid w:val="00991D0F"/>
    <w:pPr>
      <w:spacing w:after="0"/>
    </w:pPr>
    <w:rPr>
      <w:rFonts w:asciiTheme="minorHAnsi" w:hAnsiTheme="minorHAnsi" w:cstheme="minorHAnsi"/>
      <w:b/>
      <w:color w:val="FFFFFF"/>
    </w:rPr>
  </w:style>
  <w:style w:type="character" w:customStyle="1" w:styleId="TableSolidFillH1Char">
    <w:name w:val="Table Solid Fill H1 Char"/>
    <w:basedOn w:val="HeaderChar"/>
    <w:link w:val="TableSolidFillH1"/>
    <w:rsid w:val="00991D0F"/>
    <w:rPr>
      <w:rFonts w:asciiTheme="minorHAnsi" w:hAnsiTheme="minorHAnsi" w:cstheme="minorHAnsi"/>
      <w:b/>
      <w:color w:val="FFFFFF"/>
      <w:sz w:val="14"/>
      <w:lang w:val="en-AU"/>
    </w:rPr>
  </w:style>
  <w:style w:type="paragraph" w:customStyle="1" w:styleId="TableSolidFillH2">
    <w:name w:val="Table Solid Fill H2"/>
    <w:basedOn w:val="Normal"/>
    <w:link w:val="TableSolidFillH2Char"/>
    <w:rsid w:val="00991D0F"/>
    <w:pPr>
      <w:spacing w:after="0"/>
    </w:pPr>
    <w:rPr>
      <w:rFonts w:asciiTheme="minorHAnsi" w:hAnsiTheme="minorHAnsi" w:cstheme="minorHAnsi"/>
      <w:b/>
      <w:color w:val="FFFFFF"/>
    </w:rPr>
  </w:style>
  <w:style w:type="character" w:customStyle="1" w:styleId="TableSolidFillH2Char">
    <w:name w:val="Table Solid Fill H2 Char"/>
    <w:basedOn w:val="HeaderChar"/>
    <w:link w:val="TableSolidFillH2"/>
    <w:rsid w:val="00991D0F"/>
    <w:rPr>
      <w:rFonts w:asciiTheme="minorHAnsi" w:hAnsiTheme="minorHAnsi" w:cstheme="minorHAnsi"/>
      <w:b/>
      <w:color w:val="FFFFFF"/>
      <w:sz w:val="14"/>
      <w:lang w:val="en-AU"/>
    </w:rPr>
  </w:style>
  <w:style w:type="numbering" w:customStyle="1" w:styleId="AECOMListAlpha">
    <w:name w:val="AECOM List Alpha"/>
    <w:uiPriority w:val="99"/>
    <w:rsid w:val="00991D0F"/>
    <w:pPr>
      <w:numPr>
        <w:numId w:val="15"/>
      </w:numPr>
    </w:pPr>
  </w:style>
  <w:style w:type="numbering" w:customStyle="1" w:styleId="AECOMListArabic">
    <w:name w:val="AECOM List Arabic"/>
    <w:uiPriority w:val="99"/>
    <w:rsid w:val="00991D0F"/>
    <w:pPr>
      <w:numPr>
        <w:numId w:val="16"/>
      </w:numPr>
    </w:pPr>
  </w:style>
  <w:style w:type="numbering" w:customStyle="1" w:styleId="AECOMListRoman">
    <w:name w:val="AECOM List Roman"/>
    <w:uiPriority w:val="99"/>
    <w:rsid w:val="00991D0F"/>
    <w:pPr>
      <w:numPr>
        <w:numId w:val="17"/>
      </w:numPr>
    </w:pPr>
  </w:style>
  <w:style w:type="paragraph" w:customStyle="1" w:styleId="Spacer">
    <w:name w:val="Spacer"/>
    <w:basedOn w:val="Normal"/>
    <w:rsid w:val="00991D0F"/>
    <w:pPr>
      <w:spacing w:after="360"/>
    </w:pPr>
  </w:style>
  <w:style w:type="paragraph" w:customStyle="1" w:styleId="TableH1">
    <w:name w:val="Table H1"/>
    <w:basedOn w:val="Normal"/>
    <w:link w:val="TableH1Char"/>
    <w:rsid w:val="00991D0F"/>
    <w:pPr>
      <w:spacing w:after="0"/>
    </w:pPr>
    <w:rPr>
      <w:rFonts w:asciiTheme="minorHAnsi" w:hAnsiTheme="minorHAnsi" w:cstheme="minorHAnsi"/>
      <w:b/>
      <w:color w:val="008768" w:themeColor="accent2"/>
    </w:rPr>
  </w:style>
  <w:style w:type="character" w:customStyle="1" w:styleId="CoverTitleChar">
    <w:name w:val="Cover Title Char"/>
    <w:basedOn w:val="DefaultParagraphFont"/>
    <w:link w:val="CoverTitle"/>
    <w:rsid w:val="00991D0F"/>
    <w:rPr>
      <w:rFonts w:cs="Arial"/>
      <w:color w:val="FFFFFF"/>
      <w:sz w:val="78"/>
      <w:lang w:val="en-AU"/>
    </w:rPr>
  </w:style>
  <w:style w:type="character" w:customStyle="1" w:styleId="TableH1Char">
    <w:name w:val="Table H1 Char"/>
    <w:basedOn w:val="CoverTitleChar"/>
    <w:link w:val="TableH1"/>
    <w:rsid w:val="00991D0F"/>
    <w:rPr>
      <w:rFonts w:asciiTheme="minorHAnsi" w:hAnsiTheme="minorHAnsi" w:cstheme="minorHAnsi"/>
      <w:b/>
      <w:color w:val="008768" w:themeColor="accent2"/>
      <w:sz w:val="78"/>
      <w:lang w:val="en-AU"/>
    </w:rPr>
  </w:style>
  <w:style w:type="paragraph" w:customStyle="1" w:styleId="TableH2">
    <w:name w:val="Table H2"/>
    <w:basedOn w:val="Normal"/>
    <w:link w:val="TableH2Char"/>
    <w:rsid w:val="00991D0F"/>
    <w:pPr>
      <w:spacing w:after="0"/>
    </w:pPr>
    <w:rPr>
      <w:rFonts w:asciiTheme="minorHAnsi" w:hAnsiTheme="minorHAnsi" w:cstheme="minorHAnsi"/>
      <w:b/>
      <w:color w:val="59A089" w:themeColor="accent3"/>
    </w:rPr>
  </w:style>
  <w:style w:type="character" w:customStyle="1" w:styleId="TableH2Char">
    <w:name w:val="Table H2 Char"/>
    <w:basedOn w:val="CoverTitleChar"/>
    <w:link w:val="TableH2"/>
    <w:rsid w:val="00991D0F"/>
    <w:rPr>
      <w:rFonts w:asciiTheme="minorHAnsi" w:hAnsiTheme="minorHAnsi" w:cstheme="minorHAnsi"/>
      <w:b/>
      <w:color w:val="59A089" w:themeColor="accent3"/>
      <w:sz w:val="78"/>
      <w:lang w:val="en-AU"/>
    </w:rPr>
  </w:style>
  <w:style w:type="numbering" w:customStyle="1" w:styleId="AECOMListBullet1">
    <w:name w:val="AECOM List Bullet 1"/>
    <w:rsid w:val="00991D0F"/>
    <w:pPr>
      <w:numPr>
        <w:numId w:val="18"/>
      </w:numPr>
    </w:pPr>
  </w:style>
  <w:style w:type="numbering" w:customStyle="1" w:styleId="AECOMListBullet2">
    <w:name w:val="AECOM List Bullet2"/>
    <w:rsid w:val="00991D0F"/>
    <w:pPr>
      <w:numPr>
        <w:numId w:val="19"/>
      </w:numPr>
    </w:pPr>
  </w:style>
  <w:style w:type="numbering" w:customStyle="1" w:styleId="AECOMListBullet3">
    <w:name w:val="AECOM List Bullet 3"/>
    <w:rsid w:val="00991D0F"/>
    <w:pPr>
      <w:numPr>
        <w:numId w:val="20"/>
      </w:numPr>
    </w:pPr>
  </w:style>
  <w:style w:type="character" w:customStyle="1" w:styleId="Heading10">
    <w:name w:val="Heading 10"/>
    <w:basedOn w:val="DefaultParagraphFont"/>
    <w:uiPriority w:val="1"/>
    <w:rsid w:val="00991D0F"/>
    <w:rPr>
      <w:rFonts w:ascii="Arial" w:hAnsi="Arial"/>
      <w:b w:val="0"/>
      <w:i w:val="0"/>
      <w:color w:val="008768" w:themeColor="accent1"/>
      <w:sz w:val="200"/>
    </w:rPr>
  </w:style>
  <w:style w:type="paragraph" w:customStyle="1" w:styleId="Letterhead">
    <w:name w:val="Letterhead"/>
    <w:basedOn w:val="Normal"/>
    <w:rsid w:val="00991D0F"/>
    <w:pPr>
      <w:spacing w:after="0" w:line="200" w:lineRule="atLeast"/>
    </w:pPr>
    <w:rPr>
      <w:noProof/>
      <w:sz w:val="14"/>
    </w:rPr>
  </w:style>
  <w:style w:type="paragraph" w:styleId="BodyText">
    <w:name w:val="Body Text"/>
    <w:basedOn w:val="Normal"/>
    <w:link w:val="BodyTextChar"/>
    <w:semiHidden/>
    <w:unhideWhenUsed/>
    <w:rsid w:val="00991D0F"/>
  </w:style>
  <w:style w:type="character" w:customStyle="1" w:styleId="BodyTextChar">
    <w:name w:val="Body Text Char"/>
    <w:basedOn w:val="DefaultParagraphFont"/>
    <w:link w:val="BodyText"/>
    <w:semiHidden/>
    <w:rsid w:val="00991D0F"/>
    <w:rPr>
      <w:lang w:val="en-AU"/>
    </w:rPr>
  </w:style>
  <w:style w:type="character" w:customStyle="1" w:styleId="BodyChar">
    <w:name w:val="Body Char"/>
    <w:aliases w:val="Body Char2,b Char2,body Char1,B Char1,Body Char1,b Char1,Body1 Char,bu Char1,B Char,bu Char,bullet Char,body Char,b Char Char Char Char,b Char Char Char Char Char Char Char,b Char Char Char1,Body Char1 Char1 Char,b Char Char1,bullet Char1,b32"/>
    <w:link w:val="Body"/>
    <w:locked/>
    <w:rsid w:val="003F471D"/>
    <w:rPr>
      <w:szCs w:val="24"/>
    </w:rPr>
  </w:style>
  <w:style w:type="paragraph" w:customStyle="1" w:styleId="Body">
    <w:name w:val="Body"/>
    <w:aliases w:val="b,body,bu,bullet,B,Body1,b Char Char Char,b Char Char Char Char Char Char,b Char Char,Body Char1 Char1,b Char,b Char Char Char Char Char Char Char Char,ba,Body Char Char Char,Text,Block,First,Indent,Macro,Plain,b3,b4,Bullet List (a,c),cBody,bu1,b5"/>
    <w:basedOn w:val="Normal"/>
    <w:link w:val="BodyChar"/>
    <w:qFormat/>
    <w:rsid w:val="003F471D"/>
    <w:pPr>
      <w:spacing w:before="60" w:line="280" w:lineRule="atLeast"/>
    </w:pPr>
    <w:rPr>
      <w:szCs w:val="24"/>
      <w:lang w:val="en-NZ"/>
    </w:rPr>
  </w:style>
  <w:style w:type="character" w:customStyle="1" w:styleId="BulletChar">
    <w:name w:val="Bullet Char"/>
    <w:aliases w:val="b1 Char"/>
    <w:link w:val="Bullet"/>
    <w:locked/>
    <w:rsid w:val="003F471D"/>
  </w:style>
  <w:style w:type="paragraph" w:customStyle="1" w:styleId="Bullet">
    <w:name w:val="Bullet"/>
    <w:aliases w:val="b1"/>
    <w:basedOn w:val="Body"/>
    <w:link w:val="BulletChar"/>
    <w:rsid w:val="003F471D"/>
    <w:pPr>
      <w:numPr>
        <w:numId w:val="32"/>
      </w:numPr>
    </w:pPr>
    <w:rPr>
      <w:szCs w:val="20"/>
    </w:rPr>
  </w:style>
  <w:style w:type="character" w:customStyle="1" w:styleId="TableBodyChar">
    <w:name w:val="Table Body Char"/>
    <w:aliases w:val="tb Char"/>
    <w:link w:val="TableBody"/>
    <w:locked/>
    <w:rsid w:val="003F471D"/>
    <w:rPr>
      <w:sz w:val="18"/>
      <w:szCs w:val="18"/>
    </w:rPr>
  </w:style>
  <w:style w:type="paragraph" w:customStyle="1" w:styleId="TableBody">
    <w:name w:val="Table Body"/>
    <w:basedOn w:val="Body"/>
    <w:link w:val="TableBodyChar"/>
    <w:qFormat/>
    <w:rsid w:val="003F471D"/>
    <w:pPr>
      <w:spacing w:line="260" w:lineRule="atLeast"/>
    </w:pPr>
    <w:rPr>
      <w:sz w:val="18"/>
      <w:szCs w:val="18"/>
    </w:rPr>
  </w:style>
  <w:style w:type="paragraph" w:customStyle="1" w:styleId="YoursFaithfully">
    <w:name w:val="Yours Faithfully"/>
    <w:aliases w:val="yf"/>
    <w:basedOn w:val="Body"/>
    <w:rsid w:val="003F471D"/>
    <w:pPr>
      <w:keepNext/>
      <w:keepLines/>
      <w:spacing w:before="240" w:after="1000"/>
    </w:pPr>
    <w:rPr>
      <w:szCs w:val="20"/>
    </w:rPr>
  </w:style>
  <w:style w:type="character" w:customStyle="1" w:styleId="CaptionChar">
    <w:name w:val="Caption Char"/>
    <w:link w:val="Caption"/>
    <w:locked/>
    <w:rsid w:val="003F471D"/>
    <w:rPr>
      <w:b/>
      <w:bCs/>
      <w:sz w:val="16"/>
    </w:rPr>
  </w:style>
  <w:style w:type="table" w:customStyle="1" w:styleId="Table-Style3">
    <w:name w:val="Table-Style3"/>
    <w:basedOn w:val="TableNormal"/>
    <w:rsid w:val="003F471D"/>
    <w:pPr>
      <w:spacing w:before="60" w:after="120" w:line="240" w:lineRule="atLeast"/>
    </w:pPr>
    <w:rPr>
      <w:sz w:val="18"/>
      <w:lang w:val="en-AU" w:eastAsia="en-US"/>
    </w:rPr>
    <w:tblPr>
      <w:tblInd w:w="0" w:type="nil"/>
      <w:tblBorders>
        <w:insideH w:val="single" w:sz="8" w:space="0" w:color="FFFFFF"/>
        <w:insideV w:val="single" w:sz="8" w:space="0" w:color="FFFFFF"/>
      </w:tblBorders>
    </w:tblPr>
    <w:tcPr>
      <w:shd w:val="clear" w:color="auto" w:fill="E7E7E8"/>
    </w:tcPr>
    <w:tblStylePr w:type="firstRow">
      <w:pPr>
        <w:wordWrap/>
        <w:spacing w:beforeLines="0" w:before="100" w:beforeAutospacing="1" w:afterLines="0" w:after="100" w:afterAutospacing="1" w:line="280" w:lineRule="atLeast"/>
        <w:ind w:leftChars="0" w:left="0" w:rightChars="0" w:right="0"/>
        <w:jc w:val="left"/>
      </w:pPr>
      <w:rPr>
        <w:rFonts w:ascii="Arial" w:hAnsi="Arial" w:cs="Arial" w:hint="default"/>
        <w:b w:val="0"/>
        <w:color w:val="FFFFFF"/>
        <w:sz w:val="18"/>
        <w:szCs w:val="18"/>
      </w:rPr>
      <w:tblPr/>
      <w:tcPr>
        <w:tcBorders>
          <w:top w:val="nil"/>
          <w:left w:val="nil"/>
          <w:bottom w:val="nil"/>
          <w:right w:val="nil"/>
          <w:insideH w:val="nil"/>
          <w:insideV w:val="single" w:sz="8" w:space="0" w:color="FFFFFF" w:themeColor="background1"/>
          <w:tl2br w:val="nil"/>
          <w:tr2bl w:val="nil"/>
        </w:tcBorders>
        <w:shd w:val="clear" w:color="auto" w:fill="2C7FB6"/>
      </w:tcPr>
    </w:tblStylePr>
  </w:style>
  <w:style w:type="character" w:styleId="CommentReference">
    <w:name w:val="annotation reference"/>
    <w:basedOn w:val="DefaultParagraphFont"/>
    <w:semiHidden/>
    <w:unhideWhenUsed/>
    <w:rsid w:val="00FF1877"/>
    <w:rPr>
      <w:sz w:val="16"/>
      <w:szCs w:val="16"/>
    </w:rPr>
  </w:style>
  <w:style w:type="paragraph" w:styleId="CommentText">
    <w:name w:val="annotation text"/>
    <w:basedOn w:val="Normal"/>
    <w:link w:val="CommentTextChar"/>
    <w:unhideWhenUsed/>
    <w:rsid w:val="00FF1877"/>
    <w:pPr>
      <w:spacing w:line="240" w:lineRule="auto"/>
    </w:pPr>
  </w:style>
  <w:style w:type="character" w:customStyle="1" w:styleId="CommentTextChar">
    <w:name w:val="Comment Text Char"/>
    <w:basedOn w:val="DefaultParagraphFont"/>
    <w:link w:val="CommentText"/>
    <w:rsid w:val="00FF1877"/>
    <w:rPr>
      <w:lang w:val="en-AU"/>
    </w:rPr>
  </w:style>
  <w:style w:type="paragraph" w:styleId="CommentSubject">
    <w:name w:val="annotation subject"/>
    <w:basedOn w:val="CommentText"/>
    <w:next w:val="CommentText"/>
    <w:link w:val="CommentSubjectChar"/>
    <w:semiHidden/>
    <w:unhideWhenUsed/>
    <w:rsid w:val="00FF1877"/>
    <w:rPr>
      <w:b/>
      <w:bCs/>
    </w:rPr>
  </w:style>
  <w:style w:type="character" w:customStyle="1" w:styleId="CommentSubjectChar">
    <w:name w:val="Comment Subject Char"/>
    <w:basedOn w:val="CommentTextChar"/>
    <w:link w:val="CommentSubject"/>
    <w:semiHidden/>
    <w:rsid w:val="00FF1877"/>
    <w:rPr>
      <w:b/>
      <w:bCs/>
      <w:lang w:val="en-AU"/>
    </w:rPr>
  </w:style>
  <w:style w:type="paragraph" w:styleId="Revision">
    <w:name w:val="Revision"/>
    <w:hidden/>
    <w:uiPriority w:val="99"/>
    <w:semiHidden/>
    <w:rsid w:val="00FF1877"/>
    <w:rPr>
      <w:lang w:val="en-AU"/>
    </w:rPr>
  </w:style>
  <w:style w:type="paragraph" w:styleId="BalloonText">
    <w:name w:val="Balloon Text"/>
    <w:basedOn w:val="Normal"/>
    <w:link w:val="BalloonTextChar"/>
    <w:semiHidden/>
    <w:unhideWhenUsed/>
    <w:rsid w:val="00FF1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F1877"/>
    <w:rPr>
      <w:rFonts w:ascii="Segoe UI" w:hAnsi="Segoe UI" w:cs="Segoe UI"/>
      <w:sz w:val="18"/>
      <w:szCs w:val="18"/>
      <w:lang w:val="en-AU"/>
    </w:rPr>
  </w:style>
  <w:style w:type="paragraph" w:customStyle="1" w:styleId="CoverDate">
    <w:name w:val="Cover Date"/>
    <w:basedOn w:val="Normal"/>
    <w:uiPriority w:val="99"/>
    <w:rsid w:val="00991D0F"/>
    <w:pPr>
      <w:spacing w:after="60" w:line="160" w:lineRule="atLeast"/>
    </w:pPr>
    <w:rPr>
      <w:rFonts w:asciiTheme="minorHAnsi" w:hAnsiTheme="minorHAnsi"/>
      <w:color w:val="FFFFFF"/>
      <w:sz w:val="14"/>
      <w:szCs w:val="18"/>
    </w:rPr>
  </w:style>
  <w:style w:type="paragraph" w:customStyle="1" w:styleId="CoverPreparedFor">
    <w:name w:val="Cover Prepared For"/>
    <w:basedOn w:val="Normal"/>
    <w:uiPriority w:val="99"/>
    <w:rsid w:val="00991D0F"/>
    <w:pPr>
      <w:spacing w:before="60" w:after="60" w:line="192" w:lineRule="auto"/>
    </w:pPr>
    <w:rPr>
      <w:rFonts w:asciiTheme="minorHAnsi" w:hAnsiTheme="minorHAnsi"/>
      <w:color w:val="FFFFFF"/>
      <w:sz w:val="18"/>
      <w:szCs w:val="18"/>
    </w:rPr>
  </w:style>
  <w:style w:type="paragraph" w:styleId="NormalWeb">
    <w:name w:val="Normal (Web)"/>
    <w:basedOn w:val="Normal"/>
    <w:uiPriority w:val="99"/>
    <w:unhideWhenUsed/>
    <w:rsid w:val="005128B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8292">
      <w:bodyDiv w:val="1"/>
      <w:marLeft w:val="0"/>
      <w:marRight w:val="0"/>
      <w:marTop w:val="0"/>
      <w:marBottom w:val="0"/>
      <w:divBdr>
        <w:top w:val="none" w:sz="0" w:space="0" w:color="auto"/>
        <w:left w:val="none" w:sz="0" w:space="0" w:color="auto"/>
        <w:bottom w:val="none" w:sz="0" w:space="0" w:color="auto"/>
        <w:right w:val="none" w:sz="0" w:space="0" w:color="auto"/>
      </w:divBdr>
    </w:div>
    <w:div w:id="458494443">
      <w:bodyDiv w:val="1"/>
      <w:marLeft w:val="0"/>
      <w:marRight w:val="0"/>
      <w:marTop w:val="0"/>
      <w:marBottom w:val="0"/>
      <w:divBdr>
        <w:top w:val="none" w:sz="0" w:space="0" w:color="auto"/>
        <w:left w:val="none" w:sz="0" w:space="0" w:color="auto"/>
        <w:bottom w:val="none" w:sz="0" w:space="0" w:color="auto"/>
        <w:right w:val="none" w:sz="0" w:space="0" w:color="auto"/>
      </w:divBdr>
    </w:div>
    <w:div w:id="496502589">
      <w:bodyDiv w:val="1"/>
      <w:marLeft w:val="0"/>
      <w:marRight w:val="0"/>
      <w:marTop w:val="0"/>
      <w:marBottom w:val="0"/>
      <w:divBdr>
        <w:top w:val="none" w:sz="0" w:space="0" w:color="auto"/>
        <w:left w:val="none" w:sz="0" w:space="0" w:color="auto"/>
        <w:bottom w:val="none" w:sz="0" w:space="0" w:color="auto"/>
        <w:right w:val="none" w:sz="0" w:space="0" w:color="auto"/>
      </w:divBdr>
    </w:div>
    <w:div w:id="644242341">
      <w:bodyDiv w:val="1"/>
      <w:marLeft w:val="0"/>
      <w:marRight w:val="0"/>
      <w:marTop w:val="0"/>
      <w:marBottom w:val="0"/>
      <w:divBdr>
        <w:top w:val="none" w:sz="0" w:space="0" w:color="auto"/>
        <w:left w:val="none" w:sz="0" w:space="0" w:color="auto"/>
        <w:bottom w:val="none" w:sz="0" w:space="0" w:color="auto"/>
        <w:right w:val="none" w:sz="0" w:space="0" w:color="auto"/>
      </w:divBdr>
    </w:div>
    <w:div w:id="1264268652">
      <w:bodyDiv w:val="1"/>
      <w:marLeft w:val="0"/>
      <w:marRight w:val="0"/>
      <w:marTop w:val="0"/>
      <w:marBottom w:val="0"/>
      <w:divBdr>
        <w:top w:val="none" w:sz="0" w:space="0" w:color="auto"/>
        <w:left w:val="none" w:sz="0" w:space="0" w:color="auto"/>
        <w:bottom w:val="none" w:sz="0" w:space="0" w:color="auto"/>
        <w:right w:val="none" w:sz="0" w:space="0" w:color="auto"/>
      </w:divBdr>
    </w:div>
    <w:div w:id="1323319145">
      <w:bodyDiv w:val="1"/>
      <w:marLeft w:val="0"/>
      <w:marRight w:val="0"/>
      <w:marTop w:val="0"/>
      <w:marBottom w:val="0"/>
      <w:divBdr>
        <w:top w:val="none" w:sz="0" w:space="0" w:color="auto"/>
        <w:left w:val="none" w:sz="0" w:space="0" w:color="auto"/>
        <w:bottom w:val="none" w:sz="0" w:space="0" w:color="auto"/>
        <w:right w:val="none" w:sz="0" w:space="0" w:color="auto"/>
      </w:divBdr>
    </w:div>
    <w:div w:id="182015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d%20Setup\Templates\Workgroup\Report.dotm" TargetMode="External"/></Relationships>
</file>

<file path=word/theme/theme1.xml><?xml version="1.0" encoding="utf-8"?>
<a:theme xmlns:a="http://schemas.openxmlformats.org/drawingml/2006/main" name="AECOM Earth Green">
  <a:themeElements>
    <a:clrScheme name="AECOM Earth Green">
      <a:dk1>
        <a:srgbClr val="000000"/>
      </a:dk1>
      <a:lt1>
        <a:srgbClr val="FFFFFF"/>
      </a:lt1>
      <a:dk2>
        <a:srgbClr val="00353E"/>
      </a:dk2>
      <a:lt2>
        <a:srgbClr val="FFFFFF"/>
      </a:lt2>
      <a:accent1>
        <a:srgbClr val="008768"/>
      </a:accent1>
      <a:accent2>
        <a:srgbClr val="008768"/>
      </a:accent2>
      <a:accent3>
        <a:srgbClr val="59A089"/>
      </a:accent3>
      <a:accent4>
        <a:srgbClr val="9BBEAF"/>
      </a:accent4>
      <a:accent5>
        <a:srgbClr val="CFDFD7"/>
      </a:accent5>
      <a:accent6>
        <a:srgbClr val="646363"/>
      </a:accent6>
      <a:hlink>
        <a:srgbClr val="00353E"/>
      </a:hlink>
      <a:folHlink>
        <a:srgbClr val="00353E"/>
      </a:folHlink>
    </a:clrScheme>
    <a:fontScheme name="AECOM">
      <a:majorFont>
        <a:latin typeface="Arial"/>
        <a:ea typeface=""/>
        <a:cs typeface=""/>
      </a:majorFont>
      <a:minorFont>
        <a:latin typeface="Arial"/>
        <a:ea typeface=""/>
        <a:cs typeface=""/>
      </a:minorFont>
    </a:fontScheme>
    <a:fmtScheme name="AECOM Earth Gree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ECOM Earth Green">
      <a:srgbClr val="008768"/>
    </a:custClr>
    <a:custClr name="AECOM Lime Green">
      <a:srgbClr val="AECC53"/>
    </a:custClr>
    <a:custClr name="AECOM Midnight Teal">
      <a:srgbClr val="00353E"/>
    </a:custClr>
    <a:custClr name="Black">
      <a:srgbClr val="000000"/>
    </a:custClr>
    <a:custClr name="White">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Path_x0020_Location xmlns="b70e7797-8846-454e-a2da-9234f5050a65" xsi:nil="true"/>
    <Action xmlns="b70e7797-8846-454e-a2da-9234f5050a6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65FB4A9072453469F39A2CF5FCBAB96" ma:contentTypeVersion="10" ma:contentTypeDescription="Create a new document." ma:contentTypeScope="" ma:versionID="43e9fc1b025fc24b089edea77c7e30f7">
  <xsd:schema xmlns:xsd="http://www.w3.org/2001/XMLSchema" xmlns:xs="http://www.w3.org/2001/XMLSchema" xmlns:p="http://schemas.microsoft.com/office/2006/metadata/properties" xmlns:ns2="b70e7797-8846-454e-a2da-9234f5050a65" targetNamespace="http://schemas.microsoft.com/office/2006/metadata/properties" ma:root="true" ma:fieldsID="f70eec070e4a5c874cd2e3b0d2715005" ns2:_="">
    <xsd:import namespace="b70e7797-8846-454e-a2da-9234f5050a65"/>
    <xsd:element name="properties">
      <xsd:complexType>
        <xsd:sequence>
          <xsd:element name="documentManagement">
            <xsd:complexType>
              <xsd:all>
                <xsd:element ref="ns2:File_x0020_Path_x0020_Location"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e7797-8846-454e-a2da-9234f5050a65" elementFormDefault="qualified">
    <xsd:import namespace="http://schemas.microsoft.com/office/2006/documentManagement/types"/>
    <xsd:import namespace="http://schemas.microsoft.com/office/infopath/2007/PartnerControls"/>
    <xsd:element name="File_x0020_Path_x0020_Location" ma:index="8" nillable="true" ma:displayName="File Path Location" ma:internalName="File_x0020_Path_x0020_Location">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Action" ma:index="16" nillable="true" ma:displayName="Action" ma:internalName="A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DF157A-2D71-4F87-883A-BA486966F233}">
  <ds:schemaRefs>
    <ds:schemaRef ds:uri="http://schemas.microsoft.com/office/infopath/2007/PartnerControls"/>
    <ds:schemaRef ds:uri="http://purl.org/dc/elements/1.1/"/>
    <ds:schemaRef ds:uri="http://purl.org/dc/dcmitype/"/>
    <ds:schemaRef ds:uri="b70e7797-8846-454e-a2da-9234f5050a65"/>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92E7159A-B4CE-470D-BC75-A31F9E29AE20}">
  <ds:schemaRefs>
    <ds:schemaRef ds:uri="http://schemas.openxmlformats.org/officeDocument/2006/bibliography"/>
  </ds:schemaRefs>
</ds:datastoreItem>
</file>

<file path=customXml/itemProps3.xml><?xml version="1.0" encoding="utf-8"?>
<ds:datastoreItem xmlns:ds="http://schemas.openxmlformats.org/officeDocument/2006/customXml" ds:itemID="{A57CB22C-269B-49A0-BA23-6FB5E688B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e7797-8846-454e-a2da-9234f5050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201E7-E54D-4426-A994-7532A9202A3C}">
  <ds:schemaRefs>
    <ds:schemaRef ds:uri="http://schemas.microsoft.com/sharepoint/v3/contenttype/forms"/>
  </ds:schemaRefs>
</ds:datastoreItem>
</file>

<file path=docMetadata/LabelInfo.xml><?xml version="1.0" encoding="utf-8"?>
<clbl:labelList xmlns:clbl="http://schemas.microsoft.com/office/2020/mipLabelMetadata">
  <clbl:label id="{a3146619-4dd6-429b-973c-71ac0e8c9573}"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Report.dotm</Template>
  <TotalTime>2</TotalTime>
  <Pages>9</Pages>
  <Words>1845</Words>
  <Characters>25985</Characters>
  <Application>Microsoft Office Word</Application>
  <DocSecurity>4</DocSecurity>
  <Lines>216</Lines>
  <Paragraphs>55</Paragraphs>
  <ScaleCrop>false</ScaleCrop>
  <HeadingPairs>
    <vt:vector size="2" baseType="variant">
      <vt:variant>
        <vt:lpstr>Title</vt:lpstr>
      </vt:variant>
      <vt:variant>
        <vt:i4>1</vt:i4>
      </vt:variant>
    </vt:vector>
  </HeadingPairs>
  <TitlesOfParts>
    <vt:vector size="1" baseType="lpstr">
      <vt:lpstr>Matted Flax-lily Nursery Audit - 2024</vt:lpstr>
    </vt:vector>
  </TitlesOfParts>
  <Company/>
  <LinksUpToDate>false</LinksUpToDate>
  <CharactersWithSpaces>27775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Matted Flax-lily Nursery Audit - 2024</dc:title>
  <dc:subject>Department of Transport</dc:subject>
  <dc:creator>Softeryx Limited</dc:creator>
  <cp:keywords>60647371</cp:keywords>
  <dc:description/>
  <cp:lastModifiedBy>Robin Weston (DTP)</cp:lastModifiedBy>
  <cp:revision>2</cp:revision>
  <cp:lastPrinted>2024-05-09T23:10:00Z</cp:lastPrinted>
  <dcterms:created xsi:type="dcterms:W3CDTF">2025-07-15T23:26:00Z</dcterms:created>
  <dcterms:modified xsi:type="dcterms:W3CDTF">2025-07-15T23:26:00Z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Department of Transport</vt:lpwstr>
  </property>
  <property fmtid="{D5CDD505-2E9C-101B-9397-08002B2CF9AE}" pid="3" name="Client Ref">
    <vt:lpwstr>69981208782</vt:lpwstr>
  </property>
  <property fmtid="{D5CDD505-2E9C-101B-9397-08002B2CF9AE}" pid="4" name="Report Title">
    <vt:lpwstr>Matted Flax-lily Nursery Audit - 2024</vt:lpwstr>
  </property>
  <property fmtid="{D5CDD505-2E9C-101B-9397-08002B2CF9AE}" pid="5" name="Report Subtitle">
    <vt:lpwstr/>
  </property>
  <property fmtid="{D5CDD505-2E9C-101B-9397-08002B2CF9AE}" pid="6" name="Document Purpose">
    <vt:lpwstr>Final</vt:lpwstr>
  </property>
  <property fmtid="{D5CDD505-2E9C-101B-9397-08002B2CF9AE}" pid="7" name="Report Date">
    <vt:lpwstr>09-May-2024</vt:lpwstr>
  </property>
  <property fmtid="{D5CDD505-2E9C-101B-9397-08002B2CF9AE}" pid="8" name="Job No">
    <vt:lpwstr>60647371</vt:lpwstr>
  </property>
  <property fmtid="{D5CDD505-2E9C-101B-9397-08002B2CF9AE}" pid="9" name="Prepared With">
    <vt:lpwstr/>
  </property>
  <property fmtid="{D5CDD505-2E9C-101B-9397-08002B2CF9AE}" pid="10" name="Prepared By">
    <vt:lpwstr>Kate Morrison and Bridget Dorizzi</vt:lpwstr>
  </property>
  <property fmtid="{D5CDD505-2E9C-101B-9397-08002B2CF9AE}" pid="11" name="Reviewed By">
    <vt:lpwstr>Dan Haysom</vt:lpwstr>
  </property>
  <property fmtid="{D5CDD505-2E9C-101B-9397-08002B2CF9AE}" pid="12" name="Copyright">
    <vt:lpwstr>True</vt:lpwstr>
  </property>
  <property fmtid="{D5CDD505-2E9C-101B-9397-08002B2CF9AE}" pid="13" name="Revision">
    <vt:lpwstr>1</vt:lpwstr>
  </property>
  <property fmtid="{D5CDD505-2E9C-101B-9397-08002B2CF9AE}" pid="14" name="Revision Title">
    <vt:lpwstr/>
  </property>
  <property fmtid="{D5CDD505-2E9C-101B-9397-08002B2CF9AE}" pid="15" name="Revision Name">
    <vt:lpwstr/>
  </property>
  <property fmtid="{D5CDD505-2E9C-101B-9397-08002B2CF9AE}" pid="16" name="Project Name">
    <vt:lpwstr/>
  </property>
  <property fmtid="{D5CDD505-2E9C-101B-9397-08002B2CF9AE}" pid="17" name="LinkTitles">
    <vt:lpwstr>False</vt:lpwstr>
  </property>
  <property fmtid="{D5CDD505-2E9C-101B-9397-08002B2CF9AE}" pid="18" name="Document No">
    <vt:lpwstr/>
  </property>
  <property fmtid="{D5CDD505-2E9C-101B-9397-08002B2CF9AE}" pid="19" name="CinC">
    <vt:lpwstr/>
  </property>
  <property fmtid="{D5CDD505-2E9C-101B-9397-08002B2CF9AE}" pid="20" name="Green Initiative">
    <vt:lpwstr/>
  </property>
  <property fmtid="{D5CDD505-2E9C-101B-9397-08002B2CF9AE}" pid="21" name="Office">
    <vt:lpwstr>VSA - Melbourne - AECOM Australia Pty Ltd</vt:lpwstr>
  </property>
  <property fmtid="{D5CDD505-2E9C-101B-9397-08002B2CF9AE}" pid="22" name="Company">
    <vt:lpwstr>AECOM Australia Pty Ltd</vt:lpwstr>
  </property>
  <property fmtid="{D5CDD505-2E9C-101B-9397-08002B2CF9AE}" pid="23" name="DraftStamp">
    <vt:lpwstr>False</vt:lpwstr>
  </property>
  <property fmtid="{D5CDD505-2E9C-101B-9397-08002B2CF9AE}" pid="24" name="Address Block-Name">
    <vt:lpwstr>AECOM Australia Pty Ltd</vt:lpwstr>
  </property>
  <property fmtid="{D5CDD505-2E9C-101B-9397-08002B2CF9AE}" pid="25" name="Address Block-L1">
    <vt:lpwstr>Wurundjeri and Bunurong Country, Tower 2, Level 10, 727 Collins Street, Melbourne VIC 3008, Australia</vt:lpwstr>
  </property>
  <property fmtid="{D5CDD505-2E9C-101B-9397-08002B2CF9AE}" pid="26" name="Address Block-L2">
    <vt:lpwstr>T +61 1800 868 654  www.aecom.com</vt:lpwstr>
  </property>
  <property fmtid="{D5CDD505-2E9C-101B-9397-08002B2CF9AE}" pid="27" name="ABN">
    <vt:lpwstr>20 093 846 925</vt:lpwstr>
  </property>
  <property fmtid="{D5CDD505-2E9C-101B-9397-08002B2CF9AE}" pid="28" name="Address Block-Name2">
    <vt:lpwstr/>
  </property>
  <property fmtid="{D5CDD505-2E9C-101B-9397-08002B2CF9AE}" pid="29" name="AccreditationText">
    <vt:lpwstr>AECOM in Australia and New Zealand is certified to ISO9001, ISO14001 and ISO45001.</vt:lpwstr>
  </property>
  <property fmtid="{D5CDD505-2E9C-101B-9397-08002B2CF9AE}" pid="30" name="Revision Date">
    <vt:lpwstr>Revision Date</vt:lpwstr>
  </property>
  <property fmtid="{D5CDD505-2E9C-101B-9397-08002B2CF9AE}" pid="31" name="Branding">
    <vt:lpwstr>AECOM</vt:lpwstr>
  </property>
  <property fmtid="{D5CDD505-2E9C-101B-9397-08002B2CF9AE}" pid="32" name="Disclaimer">
    <vt:lpwstr>General</vt:lpwstr>
  </property>
  <property fmtid="{D5CDD505-2E9C-101B-9397-08002B2CF9AE}" pid="33" name="Disclaimer-Name">
    <vt:lpwstr>AECOM</vt:lpwstr>
  </property>
  <property fmtid="{D5CDD505-2E9C-101B-9397-08002B2CF9AE}" pid="34" name="FooterFileName">
    <vt:lpwstr>True</vt:lpwstr>
  </property>
  <property fmtid="{D5CDD505-2E9C-101B-9397-08002B2CF9AE}" pid="35" name="FooterRevision">
    <vt:lpwstr>True</vt:lpwstr>
  </property>
  <property fmtid="{D5CDD505-2E9C-101B-9397-08002B2CF9AE}" pid="36" name="Prefix">
    <vt:lpwstr>ABN</vt:lpwstr>
  </property>
  <property fmtid="{D5CDD505-2E9C-101B-9397-08002B2CF9AE}" pid="37" name="FileNameFooter">
    <vt:lpwstr>True</vt:lpwstr>
  </property>
  <property fmtid="{D5CDD505-2E9C-101B-9397-08002B2CF9AE}" pid="38" name="Disclaimer-General">
    <vt:lpwstr>Standard</vt:lpwstr>
  </property>
  <property fmtid="{D5CDD505-2E9C-101B-9397-08002B2CF9AE}" pid="39" name="Picture Block">
    <vt:lpwstr>False</vt:lpwstr>
  </property>
  <property fmtid="{D5CDD505-2E9C-101B-9397-08002B2CF9AE}" pid="40" name="TableHeaderFont">
    <vt:lpwstr>White</vt:lpwstr>
  </property>
  <property fmtid="{D5CDD505-2E9C-101B-9397-08002B2CF9AE}" pid="41" name="Document Theme">
    <vt:lpwstr>Earth Green</vt:lpwstr>
  </property>
  <property fmtid="{D5CDD505-2E9C-101B-9397-08002B2CF9AE}" pid="42" name="Template Version">
    <vt:lpwstr>8.4 Report.dotm</vt:lpwstr>
  </property>
  <property fmtid="{D5CDD505-2E9C-101B-9397-08002B2CF9AE}" pid="43" name="Template Update">
    <vt:lpwstr>8.4 Logo</vt:lpwstr>
  </property>
  <property fmtid="{D5CDD505-2E9C-101B-9397-08002B2CF9AE}" pid="44" name="IDEVdate1">
    <vt:lpwstr/>
  </property>
  <property fmtid="{D5CDD505-2E9C-101B-9397-08002B2CF9AE}" pid="45" name="IDEVdate2">
    <vt:lpwstr/>
  </property>
  <property fmtid="{D5CDD505-2E9C-101B-9397-08002B2CF9AE}" pid="46" name="ContentTypeId">
    <vt:lpwstr>0x010100565FB4A9072453469F39A2CF5FCBAB96</vt:lpwstr>
  </property>
  <property fmtid="{D5CDD505-2E9C-101B-9397-08002B2CF9AE}" pid="47" name="Cover File">
    <vt:lpwstr>A4P_Earth_Green_Arc_Half.png</vt:lpwstr>
  </property>
  <property fmtid="{D5CDD505-2E9C-101B-9397-08002B2CF9AE}" pid="48" name="Cover Layout">
    <vt:lpwstr>Colour Block</vt:lpwstr>
  </property>
  <property fmtid="{D5CDD505-2E9C-101B-9397-08002B2CF9AE}" pid="49" name="Cover Arc">
    <vt:lpwstr>Arc Half</vt:lpwstr>
  </property>
</Properties>
</file>